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header4.xml" ContentType="application/vnd.openxmlformats-officedocument.wordprocessingml.header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theme/theme1.xml" ContentType="application/vnd.openxmlformats-officedocument.theme+xml"/>
  <Override PartName="/word/customizations.xml" ContentType="application/vnd.ms-word.keyMapCustomization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4"/>
      </w:tblGrid>
      <w:tr w:rsidR="00B54FD5" w:rsidRPr="00420B3C" w14:paraId="0B487445" w14:textId="77777777" w:rsidTr="002F688D">
        <w:trPr>
          <w:trHeight w:val="3943"/>
        </w:trPr>
        <w:tc>
          <w:tcPr>
            <w:tcW w:w="8644" w:type="dxa"/>
          </w:tcPr>
          <w:p w14:paraId="74EEE15C" w14:textId="77777777" w:rsidR="00B54FD5" w:rsidRPr="00420B3C" w:rsidRDefault="00B54FD5" w:rsidP="00A21212"/>
        </w:tc>
      </w:tr>
      <w:tr w:rsidR="00B54FD5" w:rsidRPr="00420B3C" w14:paraId="6228EEFA" w14:textId="77777777" w:rsidTr="002F688D">
        <w:trPr>
          <w:trHeight w:val="3452"/>
        </w:trPr>
        <w:tc>
          <w:tcPr>
            <w:tcW w:w="8644" w:type="dxa"/>
          </w:tcPr>
          <w:sdt>
            <w:sdtPr>
              <w:rPr>
                <w:rStyle w:val="PlaceholderText"/>
                <w:color w:val="auto"/>
              </w:rPr>
              <w:alias w:val="Report Title"/>
              <w:tag w:val="{&quot;templafy&quot;:{&quot;binding&quot;:&quot;Form.ReportTitle&quot;,&quot;type&quot;:&quot;text&quot;}}"/>
              <w:id w:val="-1109653463"/>
              <w:placeholder>
                <w:docPart w:val="DefaultPlaceholder_-1854013440"/>
              </w:placeholder>
            </w:sdtPr>
            <w:sdtContent>
              <w:p w14:paraId="75A139A1" w14:textId="77777777" w:rsidR="00B54FD5" w:rsidRPr="00A310CD" w:rsidRDefault="00A310CD" w:rsidP="00A310CD">
                <w:pPr>
                  <w:pStyle w:val="ForsideOverskrift1"/>
                </w:pPr>
                <w:r w:rsidRPr="00A310CD">
                  <w:t>[Rapport titel]</w:t>
                </w:r>
              </w:p>
            </w:sdtContent>
          </w:sdt>
          <w:sdt>
            <w:sdtPr>
              <w:alias w:val="Report Subtitle"/>
              <w:tag w:val="{&quot;templafy&quot;:{&quot;binding&quot;:&quot;Form.ReportSubtitle&quot;,&quot;type&quot;:&quot;text&quot;}}"/>
              <w:id w:val="1484116488"/>
              <w:placeholder>
                <w:docPart w:val="DefaultPlaceholder_-1854013440"/>
              </w:placeholder>
            </w:sdtPr>
            <w:sdtContent>
              <w:p w14:paraId="452CC907" w14:textId="77777777" w:rsidR="00B54FD5" w:rsidRPr="00A310CD" w:rsidRDefault="00A310CD" w:rsidP="00A310CD">
                <w:pPr>
                  <w:pStyle w:val="Forsideoverskrift2"/>
                </w:pPr>
                <w:r w:rsidRPr="00A310CD">
                  <w:t>[Rapport undertitel]</w:t>
                </w:r>
              </w:p>
            </w:sdtContent>
          </w:sdt>
        </w:tc>
      </w:tr>
      <w:tr w:rsidR="00B54FD5" w:rsidRPr="00420B3C" w14:paraId="3BE26251" w14:textId="77777777" w:rsidTr="002F688D">
        <w:tc>
          <w:tcPr>
            <w:tcW w:w="8644" w:type="dxa"/>
          </w:tcPr>
          <w:sdt>
            <w:sdtPr>
              <w:alias w:val="Authors"/>
              <w:tag w:val="{&quot;templafy&quot;:{&quot;binding&quot;:&quot;Form.Authors&quot;,&quot;visibility&quot;:{&quot;action&quot;:&quot;hide&quot;,&quot;compareValue&quot;:&quot;&quot;,&quot;operator&quot;:&quot;equals&quot;},&quot;type&quot;:&quot;text&quot;}}"/>
              <w:id w:val="-29961697"/>
              <w:placeholder>
                <w:docPart w:val="1ECA75B2F5954929925B3054B18E25B3"/>
              </w:placeholder>
              <w:showingPlcHdr/>
            </w:sdtPr>
            <w:sdtContent>
              <w:p w14:paraId="5764DA11" w14:textId="77777777" w:rsidR="00B54FD5" w:rsidRPr="00420B3C" w:rsidRDefault="00273498" w:rsidP="00A21212">
                <w:pPr>
                  <w:pStyle w:val="Forfatter"/>
                </w:pPr>
                <w:r w:rsidRPr="00420B3C">
                  <w:t xml:space="preserve">  </w:t>
                </w:r>
              </w:p>
            </w:sdtContent>
          </w:sdt>
          <w:p w14:paraId="530E9192" w14:textId="77777777" w:rsidR="00B54FD5" w:rsidRPr="00420B3C" w:rsidRDefault="00B54FD5" w:rsidP="0092466D"/>
          <w:p w14:paraId="70F36E3F" w14:textId="77777777" w:rsidR="00B54FD5" w:rsidRPr="00420B3C" w:rsidRDefault="00B54FD5" w:rsidP="0092466D"/>
          <w:sdt>
            <w:sdtPr>
              <w:alias w:val="Date"/>
              <w:tag w:val="{&quot;templafy&quot;:{&quot;binding&quot;:&quot;Form.Date&quot;,&quot;format&quot;:&quot;{{DateFormats.MonthYear}}&quot;,&quot;type&quot;:&quot;date&quot;}}"/>
              <w:id w:val="1614544642"/>
              <w:placeholder>
                <w:docPart w:val="94AE4B7DEB524AFD9100462CA096F686"/>
              </w:placeholder>
            </w:sdtPr>
            <w:sdtContent>
              <w:p w14:paraId="45D9496B" w14:textId="77777777" w:rsidR="00B54FD5" w:rsidRPr="00420B3C" w:rsidRDefault="00420B3C" w:rsidP="00AC2E07">
                <w:r w:rsidRPr="00420B3C">
                  <w:t>Måned år</w:t>
                </w:r>
              </w:p>
            </w:sdtContent>
          </w:sdt>
        </w:tc>
      </w:tr>
    </w:tbl>
    <w:p w14:paraId="76E28C19" w14:textId="77777777" w:rsidR="007D4E32" w:rsidRPr="00420B3C" w:rsidRDefault="007D4E32" w:rsidP="00CA55BC"/>
    <w:p w14:paraId="6C2590A4" w14:textId="77777777" w:rsidR="0045214D" w:rsidRPr="00420B3C" w:rsidRDefault="0045214D" w:rsidP="00CA55BC"/>
    <w:p w14:paraId="782AE3A1" w14:textId="77777777" w:rsidR="0045214D" w:rsidRPr="00420B3C" w:rsidRDefault="0045214D" w:rsidP="00CA55BC"/>
    <w:p w14:paraId="206B81AA" w14:textId="77777777" w:rsidR="0045214D" w:rsidRPr="00420B3C" w:rsidRDefault="0045214D" w:rsidP="00CA55BC">
      <w:pPr>
        <w:sectPr w:rsidR="0045214D" w:rsidRPr="00420B3C" w:rsidSect="001551F9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7" w:h="16840" w:code="9"/>
          <w:pgMar w:top="1593" w:right="1418" w:bottom="1559" w:left="1985" w:header="709" w:footer="726" w:gutter="0"/>
          <w:cols w:space="708"/>
          <w:titlePg/>
          <w:docGrid w:linePitch="360"/>
        </w:sectPr>
      </w:pPr>
    </w:p>
    <w:tbl>
      <w:tblPr>
        <w:tblW w:w="86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7216"/>
      </w:tblGrid>
      <w:tr w:rsidR="0092466D" w:rsidRPr="00420B3C" w14:paraId="11899FEC" w14:textId="77777777" w:rsidTr="007351B8">
        <w:trPr>
          <w:trHeight w:val="9616"/>
        </w:trPr>
        <w:tc>
          <w:tcPr>
            <w:tcW w:w="8644" w:type="dxa"/>
            <w:gridSpan w:val="2"/>
            <w:vAlign w:val="bottom"/>
          </w:tcPr>
          <w:sdt>
            <w:sdtPr>
              <w:rPr>
                <w:rStyle w:val="PlaceholderText"/>
                <w:color w:val="auto"/>
              </w:rPr>
              <w:alias w:val="Report Title"/>
              <w:tag w:val="{&quot;templafy&quot;:{&quot;binding&quot;:&quot;Form.ReportTitle&quot;,&quot;type&quot;:&quot;text&quot;}}"/>
              <w:id w:val="-1436510048"/>
              <w:placeholder>
                <w:docPart w:val="F67720067BFA4E2B97A5E8101A807E21"/>
              </w:placeholder>
            </w:sdtPr>
            <w:sdtContent>
              <w:p w14:paraId="575A1911" w14:textId="77777777" w:rsidR="00A310CD" w:rsidRPr="00A310CD" w:rsidRDefault="00A310CD" w:rsidP="00A310CD">
                <w:pPr>
                  <w:pStyle w:val="Template-reftiltitel"/>
                </w:pPr>
                <w:r w:rsidRPr="00A310CD">
                  <w:t>[Rapport titel]</w:t>
                </w:r>
              </w:p>
            </w:sdtContent>
          </w:sdt>
          <w:p w14:paraId="368097DD" w14:textId="77777777" w:rsidR="00311672" w:rsidRDefault="00000000" w:rsidP="00A310CD">
            <w:sdt>
              <w:sdtPr>
                <w:alias w:val="Report Subtitle"/>
                <w:tag w:val="{&quot;templafy&quot;:{&quot;binding&quot;:&quot;Form.ReportSubtitle&quot;,&quot;type&quot;:&quot;text&quot;}}"/>
                <w:id w:val="-1714727174"/>
                <w:placeholder>
                  <w:docPart w:val="F67720067BFA4E2B97A5E8101A807E21"/>
                </w:placeholder>
              </w:sdtPr>
              <w:sdtContent>
                <w:r w:rsidR="00A310CD" w:rsidRPr="00A310CD">
                  <w:t>[Rapport undertitel]</w:t>
                </w:r>
              </w:sdtContent>
            </w:sdt>
            <w:r w:rsidR="00A310CD" w:rsidRPr="00420B3C">
              <w:t xml:space="preserve"> </w:t>
            </w:r>
          </w:p>
          <w:p w14:paraId="7E4EC855" w14:textId="77777777" w:rsidR="00A310CD" w:rsidRPr="00420B3C" w:rsidRDefault="00A310CD" w:rsidP="00A310CD"/>
          <w:p w14:paraId="2F6856EC" w14:textId="77777777" w:rsidR="0092466D" w:rsidRPr="00420B3C" w:rsidRDefault="00000000" w:rsidP="00FC17EA">
            <w:sdt>
              <w:sdtPr>
                <w:alias w:val="Report"/>
                <w:tag w:val="{&quot;templafy&quot;:{&quot;binding&quot;:&quot;Translations.Report&quot;,&quot;type&quot;:&quot;text&quot;}}"/>
                <w:id w:val="1186482233"/>
                <w:placeholder>
                  <w:docPart w:val="DefaultPlaceholder_-1854013440"/>
                </w:placeholder>
              </w:sdtPr>
              <w:sdtContent>
                <w:r w:rsidR="007B4744" w:rsidRPr="00420B3C">
                  <w:t>Rapport</w:t>
                </w:r>
              </w:sdtContent>
            </w:sdt>
            <w:r w:rsidR="006B47F2" w:rsidRPr="00420B3C">
              <w:t xml:space="preserve"> </w:t>
            </w:r>
            <w:sdt>
              <w:sdtPr>
                <w:alias w:val="ReportNo"/>
                <w:tag w:val="{&quot;templafy&quot;:{&quot;binding&quot;:&quot;Form.ReportNo&quot;,&quot;visibility&quot;:{&quot;action&quot;:&quot;hide&quot;,&quot;compareValue&quot;:&quot;&quot;,&quot;operator&quot;:&quot;equals&quot;},&quot;type&quot;:&quot;text&quot;}}"/>
                <w:id w:val="-1391180526"/>
                <w:placeholder>
                  <w:docPart w:val="DefaultPlaceholder_-1854013440"/>
                </w:placeholder>
              </w:sdtPr>
              <w:sdtContent>
                <w:r w:rsidR="00273498" w:rsidRPr="00420B3C">
                  <w:t>Nr</w:t>
                </w:r>
                <w:r w:rsidR="00163B70">
                  <w:t>.</w:t>
                </w:r>
              </w:sdtContent>
            </w:sdt>
            <w:r w:rsidR="00273498" w:rsidRPr="00420B3C">
              <w:t xml:space="preserve"> </w:t>
            </w:r>
          </w:p>
          <w:p w14:paraId="50DB60E4" w14:textId="74029A85" w:rsidR="00273498" w:rsidRPr="00420B3C" w:rsidRDefault="00273498" w:rsidP="00273498">
            <w:pPr>
              <w:pStyle w:val="R"/>
            </w:pPr>
          </w:p>
          <w:p w14:paraId="0B20FDC6" w14:textId="77777777" w:rsidR="00311672" w:rsidRPr="00420B3C" w:rsidRDefault="00311672" w:rsidP="00FC17EA"/>
          <w:sdt>
            <w:sdtPr>
              <w:tag w:val="{&quot;templafy&quot;:{&quot;visibility&quot;:{&quot;action&quot;:&quot;hide&quot;,&quot;compareValue&quot;:&quot;&quot;,&quot;binding&quot;:&quot;Form.Authors&quot;,&quot;operator&quot;:&quot;equals&quot;},&quot;type&quot;:&quot;group&quot;}}"/>
              <w:id w:val="1591803527"/>
              <w:placeholder>
                <w:docPart w:val="DefaultPlaceholder_-1854013440"/>
              </w:placeholder>
            </w:sdtPr>
            <w:sdtContent>
              <w:sdt>
                <w:sdtPr>
                  <w:alias w:val="By"/>
                  <w:tag w:val="{&quot;templafy&quot;:{&quot;binding&quot;:&quot;Translations.By&quot;,&quot;type&quot;:&quot;text&quot;}}"/>
                  <w:id w:val="-1539119927"/>
                  <w:placeholder>
                    <w:docPart w:val="DefaultPlaceholder_-1854013440"/>
                  </w:placeholder>
                </w:sdtPr>
                <w:sdtContent>
                  <w:p w14:paraId="0BB43A79" w14:textId="77777777" w:rsidR="00311672" w:rsidRPr="00420B3C" w:rsidRDefault="007B4744" w:rsidP="00FC17EA">
                    <w:r w:rsidRPr="00420B3C">
                      <w:t>Af</w:t>
                    </w:r>
                  </w:p>
                </w:sdtContent>
              </w:sdt>
              <w:sdt>
                <w:sdtPr>
                  <w:alias w:val="Forfatter"/>
                  <w:tag w:val="Forfatter"/>
                  <w:id w:val="1482116173"/>
                  <w:placeholder>
                    <w:docPart w:val="29F4A5E8ACB9447793261836343A4AA6"/>
                  </w:placeholder>
                  <w:showingPlcHdr/>
                </w:sdtPr>
                <w:sdtContent>
                  <w:p w14:paraId="1C33E783" w14:textId="4803D272" w:rsidR="00B728B8" w:rsidRPr="00420B3C" w:rsidRDefault="000E7CEB" w:rsidP="00E910F5">
                    <w:r>
                      <w:t>Forfatter</w:t>
                    </w:r>
                  </w:p>
                </w:sdtContent>
              </w:sdt>
            </w:sdtContent>
          </w:sdt>
          <w:p w14:paraId="0E453EDF" w14:textId="77777777" w:rsidR="00B728B8" w:rsidRPr="00420B3C" w:rsidRDefault="00B728B8" w:rsidP="00FC17EA"/>
        </w:tc>
      </w:tr>
      <w:tr w:rsidR="00B728B8" w:rsidRPr="00420B3C" w14:paraId="5C36FDAC" w14:textId="77777777" w:rsidTr="007351B8">
        <w:tc>
          <w:tcPr>
            <w:tcW w:w="1428" w:type="dxa"/>
          </w:tcPr>
          <w:p w14:paraId="67C8C8F8" w14:textId="77777777" w:rsidR="00B728B8" w:rsidRPr="00420B3C" w:rsidRDefault="00B728B8" w:rsidP="00B728B8">
            <w:r w:rsidRPr="00420B3C">
              <w:t>Copyright:</w:t>
            </w:r>
          </w:p>
        </w:tc>
        <w:tc>
          <w:tcPr>
            <w:tcW w:w="7216" w:type="dxa"/>
          </w:tcPr>
          <w:sdt>
            <w:sdtPr>
              <w:alias w:val="Copyright"/>
              <w:tag w:val="{&quot;templafy&quot;:{&quot;binding&quot;:&quot;Translations.Copyright&quot;,&quot;type&quot;:&quot;text&quot;}}"/>
              <w:id w:val="1026677414"/>
              <w:placeholder>
                <w:docPart w:val="DefaultPlaceholder_-1854013440"/>
              </w:placeholder>
            </w:sdtPr>
            <w:sdtContent>
              <w:p w14:paraId="1CD2C0B1" w14:textId="77777777" w:rsidR="00B728B8" w:rsidRPr="00420B3C" w:rsidRDefault="007B4744" w:rsidP="00B728B8">
                <w:r w:rsidRPr="00420B3C">
                  <w:t>Hel eller delvis gengivelse af denne publikation er tilladt med kildeangivelse</w:t>
                </w:r>
              </w:p>
            </w:sdtContent>
          </w:sdt>
        </w:tc>
      </w:tr>
      <w:tr w:rsidR="00B728B8" w:rsidRPr="00420B3C" w14:paraId="74E8DF07" w14:textId="77777777" w:rsidTr="007351B8">
        <w:tc>
          <w:tcPr>
            <w:tcW w:w="1428" w:type="dxa"/>
          </w:tcPr>
          <w:p w14:paraId="44AE923D" w14:textId="77777777" w:rsidR="00B728B8" w:rsidRPr="00420B3C" w:rsidRDefault="00000000" w:rsidP="00B728B8">
            <w:sdt>
              <w:sdtPr>
                <w:alias w:val="FPicture"/>
                <w:tag w:val="{&quot;templafy&quot;:{&quot;binding&quot;:&quot;Translations.FPicture&quot;,&quot;type&quot;:&quot;text&quot;}}"/>
                <w:id w:val="1288010556"/>
                <w:placeholder>
                  <w:docPart w:val="DefaultPlaceholder_-1854013440"/>
                </w:placeholder>
              </w:sdtPr>
              <w:sdtContent>
                <w:r w:rsidR="007B4744" w:rsidRPr="00420B3C">
                  <w:t>Forsidefoto</w:t>
                </w:r>
              </w:sdtContent>
            </w:sdt>
            <w:r w:rsidR="00B728B8" w:rsidRPr="00420B3C">
              <w:t>:</w:t>
            </w:r>
          </w:p>
        </w:tc>
        <w:sdt>
          <w:sdtPr>
            <w:id w:val="-19013973"/>
            <w:placeholder>
              <w:docPart w:val="276210437FBF456F923E4F8D5A2B0AF6"/>
            </w:placeholder>
            <w:temporary/>
            <w:showingPlcHdr/>
          </w:sdtPr>
          <w:sdtContent>
            <w:tc>
              <w:tcPr>
                <w:tcW w:w="7216" w:type="dxa"/>
              </w:tcPr>
              <w:p w14:paraId="782D176E" w14:textId="77777777" w:rsidR="00B728B8" w:rsidRPr="00420B3C" w:rsidRDefault="00273498" w:rsidP="00273498">
                <w:r w:rsidRPr="00A310CD">
                  <w:t>[Tekst]</w:t>
                </w:r>
              </w:p>
            </w:tc>
          </w:sdtContent>
        </w:sdt>
      </w:tr>
      <w:tr w:rsidR="00B728B8" w:rsidRPr="00420B3C" w14:paraId="30C00495" w14:textId="77777777" w:rsidTr="007351B8">
        <w:tc>
          <w:tcPr>
            <w:tcW w:w="1428" w:type="dxa"/>
          </w:tcPr>
          <w:p w14:paraId="24C10A5A" w14:textId="77777777" w:rsidR="00B728B8" w:rsidRPr="00420B3C" w:rsidRDefault="00000000" w:rsidP="00B728B8">
            <w:sdt>
              <w:sdtPr>
                <w:alias w:val="Published"/>
                <w:tag w:val="{&quot;templafy&quot;:{&quot;binding&quot;:&quot;Translations.Published&quot;,&quot;type&quot;:&quot;text&quot;}}"/>
                <w:id w:val="2061595765"/>
                <w:placeholder>
                  <w:docPart w:val="DefaultPlaceholder_-1854013440"/>
                </w:placeholder>
              </w:sdtPr>
              <w:sdtContent>
                <w:r w:rsidR="007B4744" w:rsidRPr="00420B3C">
                  <w:t>Udgivet af</w:t>
                </w:r>
              </w:sdtContent>
            </w:sdt>
            <w:r w:rsidR="00B728B8" w:rsidRPr="00420B3C">
              <w:t>:</w:t>
            </w:r>
          </w:p>
        </w:tc>
        <w:tc>
          <w:tcPr>
            <w:tcW w:w="7216" w:type="dxa"/>
          </w:tcPr>
          <w:p w14:paraId="1CB6ED73" w14:textId="164DA90F" w:rsidR="00B728B8" w:rsidRPr="00420B3C" w:rsidRDefault="00D8328C" w:rsidP="00B728B8">
            <w:r>
              <w:t xml:space="preserve">DTU, </w:t>
            </w:r>
            <w:sdt>
              <w:sdtPr>
                <w:alias w:val="Name"/>
                <w:tag w:val="{&quot;templafy&quot;:{&quot;binding&quot;:&quot;UserProfile.Offices.Name_{{DocumentLanguage}}&quot;,&quot;type&quot;:&quot;text&quot;}}"/>
                <w:id w:val="-155852668"/>
                <w:placeholder>
                  <w:docPart w:val="DefaultPlaceholder_-1854013440"/>
                </w:placeholder>
              </w:sdtPr>
              <w:sdtContent>
                <w:r w:rsidR="007B4744" w:rsidRPr="00420B3C">
                  <w:t>Ledelse og Administration</w:t>
                </w:r>
              </w:sdtContent>
            </w:sdt>
            <w:r w:rsidR="000E68E7" w:rsidRPr="00420B3C">
              <w:t xml:space="preserve">, </w:t>
            </w:r>
            <w:sdt>
              <w:sdtPr>
                <w:alias w:val="Address"/>
                <w:tag w:val="{&quot;templafy&quot;:{&quot;binding&quot;:&quot;UserProfile.Offices.Address_{{DocumentLanguage}}&quot;,&quot;type&quot;:&quot;text&quot;}}"/>
                <w:id w:val="-1755202902"/>
                <w:placeholder>
                  <w:docPart w:val="DefaultPlaceholder_-1854013440"/>
                </w:placeholder>
              </w:sdtPr>
              <w:sdtContent>
                <w:r w:rsidR="007B4744" w:rsidRPr="00420B3C">
                  <w:t>Anker Engelunds Vej 1</w:t>
                </w:r>
              </w:sdtContent>
            </w:sdt>
            <w:r w:rsidR="007B4744" w:rsidRPr="00420B3C">
              <w:t xml:space="preserve">, </w:t>
            </w:r>
            <w:sdt>
              <w:sdtPr>
                <w:alias w:val="Department"/>
                <w:tag w:val="{&quot;templafy&quot;:{&quot;binding&quot;:&quot;UserProfile.Offices.Department_{{DocumentLanguage}}&quot;,&quot;type&quot;:&quot;text&quot;}}"/>
                <w:id w:val="1935553862"/>
                <w:placeholder>
                  <w:docPart w:val="DefaultPlaceholder_-1854013440"/>
                </w:placeholder>
              </w:sdtPr>
              <w:sdtContent>
                <w:r w:rsidR="007B4744" w:rsidRPr="00420B3C">
                  <w:t>Bygning 101 A</w:t>
                </w:r>
              </w:sdtContent>
            </w:sdt>
            <w:r w:rsidR="007B4744" w:rsidRPr="00420B3C">
              <w:t xml:space="preserve">, </w:t>
            </w:r>
            <w:r w:rsidR="000E7CEB">
              <w:br/>
            </w:r>
            <w:sdt>
              <w:sdtPr>
                <w:alias w:val="City"/>
                <w:tag w:val="{&quot;templafy&quot;:{&quot;binding&quot;:&quot;UserProfile.Offices.City_{{DocumentLanguage}}&quot;,&quot;type&quot;:&quot;text&quot;}}"/>
                <w:id w:val="567160693"/>
                <w:placeholder>
                  <w:docPart w:val="DefaultPlaceholder_-1854013440"/>
                </w:placeholder>
              </w:sdtPr>
              <w:sdtContent>
                <w:r w:rsidR="007B4744" w:rsidRPr="00420B3C">
                  <w:t xml:space="preserve">2800 </w:t>
                </w:r>
                <w:proofErr w:type="spellStart"/>
                <w:r w:rsidR="007B4744" w:rsidRPr="00420B3C">
                  <w:t>Kgs</w:t>
                </w:r>
                <w:proofErr w:type="spellEnd"/>
                <w:r w:rsidR="007B4744" w:rsidRPr="00420B3C">
                  <w:t>. Lyngby</w:t>
                </w:r>
              </w:sdtContent>
            </w:sdt>
            <w:r w:rsidR="00E556DC" w:rsidRPr="00420B3C">
              <w:t xml:space="preserve"> </w:t>
            </w:r>
          </w:p>
        </w:tc>
      </w:tr>
      <w:tr w:rsidR="00B728B8" w:rsidRPr="00420B3C" w14:paraId="0857D2F0" w14:textId="77777777" w:rsidTr="007351B8">
        <w:tc>
          <w:tcPr>
            <w:tcW w:w="1428" w:type="dxa"/>
          </w:tcPr>
          <w:p w14:paraId="517C9D9F" w14:textId="77777777" w:rsidR="00B728B8" w:rsidRPr="00D8328C" w:rsidRDefault="00B728B8" w:rsidP="00B728B8">
            <w:pPr>
              <w:rPr>
                <w:lang w:val="en-US"/>
              </w:rPr>
            </w:pPr>
          </w:p>
        </w:tc>
        <w:tc>
          <w:tcPr>
            <w:tcW w:w="7216" w:type="dxa"/>
          </w:tcPr>
          <w:sdt>
            <w:sdtPr>
              <w:alias w:val="Web"/>
              <w:tag w:val="{&quot;templafy&quot;:{&quot;binding&quot;:&quot;UserProfile.Offices.Web&quot;,&quot;type&quot;:&quot;text&quot;}}"/>
              <w:id w:val="457305334"/>
              <w:placeholder>
                <w:docPart w:val="DefaultPlaceholder_-1854013440"/>
              </w:placeholder>
            </w:sdtPr>
            <w:sdtContent>
              <w:p w14:paraId="34B7C044" w14:textId="77777777" w:rsidR="00B728B8" w:rsidRPr="00420B3C" w:rsidRDefault="007B4744" w:rsidP="00B728B8">
                <w:r w:rsidRPr="00420B3C">
                  <w:t>www.dtu.dk</w:t>
                </w:r>
              </w:p>
            </w:sdtContent>
          </w:sdt>
        </w:tc>
      </w:tr>
      <w:tr w:rsidR="00B728B8" w:rsidRPr="00420B3C" w14:paraId="7C14DF05" w14:textId="77777777" w:rsidTr="007351B8">
        <w:tc>
          <w:tcPr>
            <w:tcW w:w="1428" w:type="dxa"/>
          </w:tcPr>
          <w:p w14:paraId="2C43F9AF" w14:textId="77777777" w:rsidR="00B728B8" w:rsidRPr="00420B3C" w:rsidRDefault="00B728B8" w:rsidP="00B728B8">
            <w:r w:rsidRPr="00420B3C">
              <w:t>ISSN:</w:t>
            </w:r>
          </w:p>
        </w:tc>
        <w:tc>
          <w:tcPr>
            <w:tcW w:w="7216" w:type="dxa"/>
          </w:tcPr>
          <w:p w14:paraId="46CE86C4" w14:textId="77777777" w:rsidR="00B728B8" w:rsidRPr="00420B3C" w:rsidRDefault="00000000" w:rsidP="00A310CD">
            <w:sdt>
              <w:sdtPr>
                <w:id w:val="878059837"/>
                <w:placeholder>
                  <w:docPart w:val="3DB4A481F6624D07BC40390D023AFD4E"/>
                </w:placeholder>
                <w:temporary/>
                <w:showingPlcHdr/>
              </w:sdtPr>
              <w:sdtContent>
                <w:r w:rsidR="00A310CD" w:rsidRPr="00A310CD">
                  <w:t>[0000-0000]</w:t>
                </w:r>
              </w:sdtContent>
            </w:sdt>
            <w:r w:rsidR="00B728B8" w:rsidRPr="00420B3C">
              <w:t xml:space="preserve"> (</w:t>
            </w:r>
            <w:sdt>
              <w:sdtPr>
                <w:alias w:val="Electronic"/>
                <w:tag w:val="{&quot;templafy&quot;:{&quot;binding&quot;:&quot;Translations.electronic&quot;,&quot;type&quot;:&quot;text&quot;}}"/>
                <w:id w:val="195274567"/>
                <w:placeholder>
                  <w:docPart w:val="DefaultPlaceholder_-1854013440"/>
                </w:placeholder>
              </w:sdtPr>
              <w:sdtContent>
                <w:r w:rsidR="007B4744" w:rsidRPr="00420B3C">
                  <w:t>elektronisk udgave</w:t>
                </w:r>
              </w:sdtContent>
            </w:sdt>
            <w:r w:rsidR="00B728B8" w:rsidRPr="00420B3C">
              <w:t>)</w:t>
            </w:r>
          </w:p>
        </w:tc>
      </w:tr>
      <w:tr w:rsidR="00B728B8" w:rsidRPr="00420B3C" w14:paraId="6E46C115" w14:textId="77777777" w:rsidTr="007351B8">
        <w:tc>
          <w:tcPr>
            <w:tcW w:w="1428" w:type="dxa"/>
          </w:tcPr>
          <w:p w14:paraId="47BCD081" w14:textId="77777777" w:rsidR="00B728B8" w:rsidRPr="00420B3C" w:rsidRDefault="00B728B8" w:rsidP="00B728B8">
            <w:r w:rsidRPr="00420B3C">
              <w:t>ISBN:</w:t>
            </w:r>
          </w:p>
          <w:p w14:paraId="3197D149" w14:textId="77777777" w:rsidR="00E722CE" w:rsidRPr="00420B3C" w:rsidRDefault="00E722CE" w:rsidP="00B728B8"/>
        </w:tc>
        <w:tc>
          <w:tcPr>
            <w:tcW w:w="7216" w:type="dxa"/>
          </w:tcPr>
          <w:p w14:paraId="2844B0FE" w14:textId="77777777" w:rsidR="00B728B8" w:rsidRPr="00420B3C" w:rsidRDefault="00000000" w:rsidP="00A310CD">
            <w:sdt>
              <w:sdtPr>
                <w:id w:val="1002011304"/>
                <w:placeholder>
                  <w:docPart w:val="E8CE481610E840E884BF3ACB71B6D684"/>
                </w:placeholder>
                <w:temporary/>
                <w:showingPlcHdr/>
              </w:sdtPr>
              <w:sdtContent>
                <w:r w:rsidR="00A310CD" w:rsidRPr="00A310CD">
                  <w:t>[000-00-0000-000-0]</w:t>
                </w:r>
              </w:sdtContent>
            </w:sdt>
            <w:r w:rsidR="00B728B8" w:rsidRPr="00420B3C">
              <w:t xml:space="preserve"> (</w:t>
            </w:r>
            <w:sdt>
              <w:sdtPr>
                <w:alias w:val="Electronic"/>
                <w:tag w:val="{&quot;templafy&quot;:{&quot;binding&quot;:&quot;Translations.electronic&quot;,&quot;type&quot;:&quot;text&quot;}}"/>
                <w:id w:val="703607045"/>
                <w:placeholder>
                  <w:docPart w:val="D74E9748C7B74F5DA3116F11BB5460DD"/>
                </w:placeholder>
              </w:sdtPr>
              <w:sdtContent>
                <w:r w:rsidR="00273498" w:rsidRPr="00420B3C">
                  <w:t>elektronisk udgave</w:t>
                </w:r>
              </w:sdtContent>
            </w:sdt>
            <w:r w:rsidR="00B728B8" w:rsidRPr="00420B3C">
              <w:t>)</w:t>
            </w:r>
          </w:p>
        </w:tc>
      </w:tr>
      <w:tr w:rsidR="00B728B8" w:rsidRPr="00420B3C" w14:paraId="2C4C8272" w14:textId="77777777" w:rsidTr="007351B8">
        <w:tc>
          <w:tcPr>
            <w:tcW w:w="1428" w:type="dxa"/>
          </w:tcPr>
          <w:p w14:paraId="2B6A4767" w14:textId="77777777" w:rsidR="00B728B8" w:rsidRPr="00420B3C" w:rsidRDefault="00B728B8" w:rsidP="00B728B8">
            <w:r w:rsidRPr="00420B3C">
              <w:t>ISSN:</w:t>
            </w:r>
          </w:p>
        </w:tc>
        <w:tc>
          <w:tcPr>
            <w:tcW w:w="7216" w:type="dxa"/>
          </w:tcPr>
          <w:p w14:paraId="27420F2A" w14:textId="77777777" w:rsidR="00B728B8" w:rsidRPr="00420B3C" w:rsidRDefault="00B728B8" w:rsidP="00B728B8">
            <w:r w:rsidRPr="00420B3C">
              <w:fldChar w:fldCharType="begin"/>
            </w:r>
            <w:r w:rsidRPr="00420B3C">
              <w:instrText xml:space="preserve"> MACROBUTTON NoName [0000-0000]</w:instrText>
            </w:r>
            <w:r w:rsidRPr="00420B3C">
              <w:fldChar w:fldCharType="end"/>
            </w:r>
            <w:r w:rsidRPr="00420B3C">
              <w:t xml:space="preserve"> (</w:t>
            </w:r>
            <w:sdt>
              <w:sdtPr>
                <w:alias w:val="Printed"/>
                <w:tag w:val="{&quot;templafy&quot;:{&quot;binding&quot;:&quot;Translations.printed&quot;,&quot;type&quot;:&quot;text&quot;}}"/>
                <w:id w:val="-1169091372"/>
                <w:placeholder>
                  <w:docPart w:val="DefaultPlaceholder_-1854013440"/>
                </w:placeholder>
              </w:sdtPr>
              <w:sdtContent>
                <w:r w:rsidR="007B4744" w:rsidRPr="00420B3C">
                  <w:t>trykt udgave</w:t>
                </w:r>
              </w:sdtContent>
            </w:sdt>
            <w:r w:rsidRPr="00420B3C">
              <w:t>)</w:t>
            </w:r>
          </w:p>
        </w:tc>
      </w:tr>
      <w:tr w:rsidR="00B728B8" w:rsidRPr="00420B3C" w14:paraId="59F4317D" w14:textId="77777777" w:rsidTr="007351B8">
        <w:tc>
          <w:tcPr>
            <w:tcW w:w="1428" w:type="dxa"/>
          </w:tcPr>
          <w:p w14:paraId="0E350E22" w14:textId="77777777" w:rsidR="00B728B8" w:rsidRPr="00420B3C" w:rsidRDefault="00B728B8" w:rsidP="00B728B8">
            <w:r w:rsidRPr="00420B3C">
              <w:t>ISBN:</w:t>
            </w:r>
          </w:p>
        </w:tc>
        <w:tc>
          <w:tcPr>
            <w:tcW w:w="7216" w:type="dxa"/>
          </w:tcPr>
          <w:p w14:paraId="246BE31A" w14:textId="77777777" w:rsidR="00B728B8" w:rsidRPr="00420B3C" w:rsidRDefault="00B728B8" w:rsidP="00B728B8">
            <w:r w:rsidRPr="00420B3C">
              <w:fldChar w:fldCharType="begin"/>
            </w:r>
            <w:r w:rsidRPr="00420B3C">
              <w:instrText xml:space="preserve"> MACROBUTTON NoName [000-00-0000-000-0]</w:instrText>
            </w:r>
            <w:r w:rsidRPr="00420B3C">
              <w:fldChar w:fldCharType="end"/>
            </w:r>
            <w:r w:rsidRPr="00420B3C">
              <w:t xml:space="preserve"> (</w:t>
            </w:r>
            <w:sdt>
              <w:sdtPr>
                <w:alias w:val="Printed"/>
                <w:tag w:val="{&quot;templafy&quot;:{&quot;binding&quot;:&quot;Translations.printed&quot;,&quot;type&quot;:&quot;text&quot;}}"/>
                <w:id w:val="-1158155639"/>
                <w:placeholder>
                  <w:docPart w:val="7A84FEBA7F5A47F2B86F19C0AA7FC378"/>
                </w:placeholder>
              </w:sdtPr>
              <w:sdtContent>
                <w:r w:rsidR="00273498" w:rsidRPr="00420B3C">
                  <w:t>trykt udgave</w:t>
                </w:r>
              </w:sdtContent>
            </w:sdt>
            <w:r w:rsidRPr="00420B3C">
              <w:t>)</w:t>
            </w:r>
          </w:p>
        </w:tc>
      </w:tr>
    </w:tbl>
    <w:p w14:paraId="081B6879" w14:textId="77777777" w:rsidR="00EC54F0" w:rsidRDefault="00EC54F0" w:rsidP="00CA55BC"/>
    <w:p w14:paraId="1E839831" w14:textId="77777777" w:rsidR="00017FAD" w:rsidRPr="00420B3C" w:rsidRDefault="00017FAD" w:rsidP="00CA55BC"/>
    <w:p w14:paraId="3972460D" w14:textId="77777777" w:rsidR="00014646" w:rsidRPr="00420B3C" w:rsidRDefault="00014646" w:rsidP="00CA55BC">
      <w:pPr>
        <w:sectPr w:rsidR="00014646" w:rsidRPr="00420B3C" w:rsidSect="00D72F27">
          <w:headerReference w:type="even" r:id="rId19"/>
          <w:footerReference w:type="even" r:id="rId20"/>
          <w:pgSz w:w="11907" w:h="16840" w:code="9"/>
          <w:pgMar w:top="1593" w:right="1418" w:bottom="1559" w:left="1985" w:header="709" w:footer="726" w:gutter="0"/>
          <w:cols w:space="708"/>
          <w:docGrid w:linePitch="360"/>
        </w:sectPr>
      </w:pPr>
    </w:p>
    <w:sdt>
      <w:sdtPr>
        <w:alias w:val="Preface"/>
        <w:tag w:val="{&quot;templafy&quot;:{&quot;binding&quot;:&quot;Translations.Preface&quot;,&quot;type&quot;:&quot;text&quot;}}"/>
        <w:id w:val="155116454"/>
        <w:placeholder>
          <w:docPart w:val="DefaultPlaceholder_-1854013440"/>
        </w:placeholder>
      </w:sdtPr>
      <w:sdtContent>
        <w:p w14:paraId="6FF627AD" w14:textId="77777777" w:rsidR="00A14135" w:rsidRPr="00420B3C" w:rsidRDefault="007B4744" w:rsidP="00A14135">
          <w:pPr>
            <w:pStyle w:val="Template-Forord"/>
          </w:pPr>
          <w:r w:rsidRPr="00420B3C">
            <w:t>Forord</w:t>
          </w:r>
        </w:p>
      </w:sdtContent>
    </w:sdt>
    <w:sdt>
      <w:sdtPr>
        <w:id w:val="-786050524"/>
        <w:placeholder>
          <w:docPart w:val="38A7029AECFA424F81CD7441B49AB59F"/>
        </w:placeholder>
        <w:temporary/>
        <w:showingPlcHdr/>
      </w:sdtPr>
      <w:sdtContent>
        <w:p w14:paraId="515D1893" w14:textId="77777777" w:rsidR="008B3CD5" w:rsidRPr="00420B3C" w:rsidRDefault="00273498" w:rsidP="00273498">
          <w:r w:rsidRPr="00A310CD">
            <w:t>[Tekst]</w:t>
          </w:r>
        </w:p>
      </w:sdtContent>
    </w:sdt>
    <w:p w14:paraId="7B849BA3" w14:textId="77777777" w:rsidR="00A91D82" w:rsidRPr="00420B3C" w:rsidRDefault="00A91D82" w:rsidP="00A91D82"/>
    <w:p w14:paraId="2953AD0F" w14:textId="77777777" w:rsidR="00A91D82" w:rsidRPr="00420B3C" w:rsidRDefault="00A91D82" w:rsidP="00A91D82"/>
    <w:p w14:paraId="0A22E135" w14:textId="77777777" w:rsidR="00420B3C" w:rsidRPr="00420B3C" w:rsidRDefault="00000000" w:rsidP="00420B3C">
      <w:sdt>
        <w:sdtPr>
          <w:id w:val="2125719592"/>
          <w:placeholder>
            <w:docPart w:val="B50AC2A1B21D48608DFE0587F0419131"/>
          </w:placeholder>
          <w:temporary/>
          <w:showingPlcHdr/>
        </w:sdtPr>
        <w:sdtContent>
          <w:r w:rsidR="00420B3C" w:rsidRPr="00A310CD">
            <w:t>[Sted]</w:t>
          </w:r>
        </w:sdtContent>
      </w:sdt>
      <w:r w:rsidR="00A91D82" w:rsidRPr="00420B3C">
        <w:t>,</w:t>
      </w:r>
      <w:r w:rsidR="00306891" w:rsidRPr="00420B3C">
        <w:t xml:space="preserve"> </w:t>
      </w:r>
      <w:sdt>
        <w:sdtPr>
          <w:alias w:val="Date"/>
          <w:tag w:val="{&quot;templafy&quot;:{&quot;binding&quot;:&quot;Form.Date&quot;,&quot;format&quot;:&quot;{{DateFormats.MonthYear}}&quot;,&quot;type&quot;:&quot;date&quot;}}"/>
          <w:id w:val="-742723220"/>
          <w:placeholder>
            <w:docPart w:val="6AD03EF2EA9B49F8B5FB0F34AAF6B6BD"/>
          </w:placeholder>
        </w:sdtPr>
        <w:sdtContent>
          <w:r w:rsidR="00420B3C" w:rsidRPr="00420B3C">
            <w:t>Måned år</w:t>
          </w:r>
        </w:sdtContent>
      </w:sdt>
    </w:p>
    <w:p w14:paraId="7726700A" w14:textId="77777777" w:rsidR="00A91D82" w:rsidRPr="00420B3C" w:rsidRDefault="00A91D82" w:rsidP="00420B3C">
      <w:pPr>
        <w:rPr>
          <w:highlight w:val="darkCyan"/>
        </w:rPr>
      </w:pPr>
    </w:p>
    <w:p w14:paraId="18A51BE8" w14:textId="77777777" w:rsidR="00A91D82" w:rsidRPr="00420B3C" w:rsidRDefault="00A91D82" w:rsidP="00A91D82"/>
    <w:sdt>
      <w:sdtPr>
        <w:alias w:val="Name"/>
        <w:tag w:val="{&quot;templafy&quot;:{&quot;binding&quot;:&quot;UserProfile.Name&quot;,&quot;visibility&quot;:{&quot;action&quot;:&quot;hide&quot;,&quot;compareValue&quot;:&quot;&quot;,&quot;operator&quot;:&quot;equals&quot;},&quot;type&quot;:&quot;date&quot;}}"/>
        <w:id w:val="-265701296"/>
        <w:placeholder>
          <w:docPart w:val="DefaultPlaceholder_-1854013440"/>
        </w:placeholder>
      </w:sdtPr>
      <w:sdtContent>
        <w:p w14:paraId="112C58E5" w14:textId="77777777" w:rsidR="00F93E3D" w:rsidRPr="00420B3C" w:rsidRDefault="00F93E3D" w:rsidP="009F35A0">
          <w:r w:rsidRPr="00420B3C">
            <w:t>Navn</w:t>
          </w:r>
        </w:p>
      </w:sdtContent>
    </w:sdt>
    <w:sdt>
      <w:sdtPr>
        <w:alias w:val="Title"/>
        <w:tag w:val="{&quot;templafy&quot;:{&quot;binding&quot;:&quot;UserProfile.Title&quot;,&quot;visibility&quot;:{&quot;action&quot;:&quot;hide&quot;,&quot;compareValue&quot;:&quot;&quot;,&quot;operator&quot;:&quot;equals&quot;},&quot;type&quot;:&quot;date&quot;}}"/>
        <w:id w:val="1278142441"/>
        <w:placeholder>
          <w:docPart w:val="DefaultPlaceholder_-1854013440"/>
        </w:placeholder>
      </w:sdtPr>
      <w:sdtContent>
        <w:p w14:paraId="6D5AF2D9" w14:textId="77777777" w:rsidR="00906F48" w:rsidRDefault="00F93E3D" w:rsidP="009F35A0">
          <w:r w:rsidRPr="00420B3C">
            <w:t>Titel</w:t>
          </w:r>
        </w:p>
      </w:sdtContent>
    </w:sdt>
    <w:sdt>
      <w:sdtPr>
        <w:alias w:val="Content"/>
        <w:tag w:val="{&quot;templafy&quot;:{&quot;binding&quot;:&quot;Translations.Content&quot;,&quot;type&quot;:&quot;text&quot;}}"/>
        <w:id w:val="1195036542"/>
        <w:placeholder>
          <w:docPart w:val="DefaultPlaceholder_-1854013440"/>
        </w:placeholder>
      </w:sdtPr>
      <w:sdtContent>
        <w:p w14:paraId="55236EBC" w14:textId="77777777" w:rsidR="00CD5715" w:rsidRPr="00420B3C" w:rsidRDefault="007B4744" w:rsidP="00F542B9">
          <w:pPr>
            <w:pStyle w:val="Template-TOCoverskrift"/>
          </w:pPr>
          <w:r w:rsidRPr="00420B3C">
            <w:t>Indhold</w:t>
          </w:r>
        </w:p>
      </w:sdtContent>
    </w:sdt>
    <w:p w14:paraId="4B5BFE89" w14:textId="77777777" w:rsidR="00055A6A" w:rsidRPr="00420B3C" w:rsidRDefault="005B12F8">
      <w:pPr>
        <w:pStyle w:val="TOC5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420B3C">
        <w:rPr>
          <w:rFonts w:ascii="Neo Sans Std" w:hAnsi="Neo Sans Std"/>
          <w:color w:val="5A5099"/>
        </w:rPr>
        <w:fldChar w:fldCharType="begin"/>
      </w:r>
      <w:r w:rsidRPr="00420B3C">
        <w:rPr>
          <w:color w:val="5A5099"/>
        </w:rPr>
        <w:instrText xml:space="preserve"> TOC \o "1-1" \t "Heading 2;2;Reference;5;Summary;5;</w:instrText>
      </w:r>
      <w:r w:rsidR="00055A6A" w:rsidRPr="00420B3C">
        <w:rPr>
          <w:color w:val="5A5099"/>
        </w:rPr>
        <w:instrText>Bilag Overskrift 1</w:instrText>
      </w:r>
      <w:r w:rsidRPr="00420B3C">
        <w:rPr>
          <w:color w:val="5A5099"/>
        </w:rPr>
        <w:instrText>;</w:instrText>
      </w:r>
      <w:r w:rsidR="00C2470B" w:rsidRPr="00420B3C">
        <w:rPr>
          <w:color w:val="5A5099"/>
        </w:rPr>
        <w:instrText>6</w:instrText>
      </w:r>
      <w:r w:rsidRPr="00420B3C">
        <w:rPr>
          <w:color w:val="5A5099"/>
        </w:rPr>
        <w:instrText xml:space="preserve">;Tak til;5" </w:instrText>
      </w:r>
      <w:r w:rsidRPr="00420B3C">
        <w:rPr>
          <w:rFonts w:ascii="Neo Sans Std" w:hAnsi="Neo Sans Std"/>
          <w:color w:val="5A5099"/>
        </w:rPr>
        <w:fldChar w:fldCharType="separate"/>
      </w:r>
      <w:r w:rsidR="00055A6A" w:rsidRPr="00420B3C">
        <w:rPr>
          <w:noProof/>
        </w:rPr>
        <w:t>Summary</w:t>
      </w:r>
      <w:r w:rsidR="00055A6A" w:rsidRPr="00420B3C">
        <w:rPr>
          <w:noProof/>
        </w:rPr>
        <w:tab/>
      </w:r>
      <w:r w:rsidR="00055A6A" w:rsidRPr="00420B3C">
        <w:rPr>
          <w:noProof/>
        </w:rPr>
        <w:fldChar w:fldCharType="begin"/>
      </w:r>
      <w:r w:rsidR="00055A6A" w:rsidRPr="00420B3C">
        <w:rPr>
          <w:noProof/>
        </w:rPr>
        <w:instrText xml:space="preserve"> PAGEREF _Toc360005108 \h </w:instrText>
      </w:r>
      <w:r w:rsidR="00055A6A" w:rsidRPr="00420B3C">
        <w:rPr>
          <w:noProof/>
        </w:rPr>
      </w:r>
      <w:r w:rsidR="00055A6A" w:rsidRPr="00420B3C">
        <w:rPr>
          <w:noProof/>
        </w:rPr>
        <w:fldChar w:fldCharType="separate"/>
      </w:r>
      <w:r w:rsidR="00055A6A" w:rsidRPr="00420B3C">
        <w:rPr>
          <w:noProof/>
        </w:rPr>
        <w:t>5</w:t>
      </w:r>
      <w:r w:rsidR="00055A6A" w:rsidRPr="00420B3C">
        <w:rPr>
          <w:noProof/>
        </w:rPr>
        <w:fldChar w:fldCharType="end"/>
      </w:r>
    </w:p>
    <w:p w14:paraId="23409840" w14:textId="77777777" w:rsidR="00055A6A" w:rsidRPr="00420B3C" w:rsidRDefault="00055A6A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420B3C">
        <w:rPr>
          <w:noProof/>
        </w:rPr>
        <w:t>1.</w:t>
      </w:r>
      <w:r w:rsidRPr="00420B3C">
        <w:rPr>
          <w:noProof/>
        </w:rPr>
        <w:fldChar w:fldCharType="begin"/>
      </w:r>
      <w:r w:rsidRPr="00420B3C">
        <w:rPr>
          <w:noProof/>
        </w:rPr>
        <w:instrText xml:space="preserve"> MACROBUTTON  NN [Overskrift]</w:instrText>
      </w:r>
      <w:bookmarkStart w:id="0" w:name="_Toc360005072"/>
      <w:r w:rsidRPr="00420B3C">
        <w:rPr>
          <w:noProof/>
        </w:rPr>
        <w:fldChar w:fldCharType="end"/>
      </w:r>
      <w:bookmarkEnd w:id="0"/>
      <w:r w:rsidRPr="00420B3C">
        <w:rPr>
          <w:noProof/>
        </w:rPr>
        <w:tab/>
      </w:r>
      <w:r w:rsidRPr="00420B3C">
        <w:rPr>
          <w:noProof/>
        </w:rPr>
        <w:fldChar w:fldCharType="begin"/>
      </w:r>
      <w:r w:rsidRPr="00420B3C">
        <w:rPr>
          <w:noProof/>
        </w:rPr>
        <w:instrText xml:space="preserve"> PAGEREF _Toc360005109 \h </w:instrText>
      </w:r>
      <w:r w:rsidRPr="00420B3C">
        <w:rPr>
          <w:noProof/>
        </w:rPr>
      </w:r>
      <w:r w:rsidRPr="00420B3C">
        <w:rPr>
          <w:noProof/>
        </w:rPr>
        <w:fldChar w:fldCharType="separate"/>
      </w:r>
      <w:r w:rsidRPr="00420B3C">
        <w:rPr>
          <w:noProof/>
        </w:rPr>
        <w:t>6</w:t>
      </w:r>
      <w:r w:rsidRPr="00420B3C">
        <w:rPr>
          <w:noProof/>
        </w:rPr>
        <w:fldChar w:fldCharType="end"/>
      </w:r>
    </w:p>
    <w:p w14:paraId="001D97DC" w14:textId="77777777" w:rsidR="00055A6A" w:rsidRPr="00420B3C" w:rsidRDefault="00055A6A">
      <w:pPr>
        <w:pStyle w:val="TOC5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420B3C">
        <w:rPr>
          <w:noProof/>
        </w:rPr>
        <w:t>Referencer</w:t>
      </w:r>
      <w:r w:rsidRPr="00420B3C">
        <w:rPr>
          <w:noProof/>
        </w:rPr>
        <w:tab/>
      </w:r>
      <w:r w:rsidRPr="00420B3C">
        <w:rPr>
          <w:noProof/>
        </w:rPr>
        <w:fldChar w:fldCharType="begin"/>
      </w:r>
      <w:r w:rsidRPr="00420B3C">
        <w:rPr>
          <w:noProof/>
        </w:rPr>
        <w:instrText xml:space="preserve"> PAGEREF _Toc360005110 \h </w:instrText>
      </w:r>
      <w:r w:rsidRPr="00420B3C">
        <w:rPr>
          <w:noProof/>
        </w:rPr>
      </w:r>
      <w:r w:rsidRPr="00420B3C">
        <w:rPr>
          <w:noProof/>
        </w:rPr>
        <w:fldChar w:fldCharType="separate"/>
      </w:r>
      <w:r w:rsidRPr="00420B3C">
        <w:rPr>
          <w:noProof/>
        </w:rPr>
        <w:t>7</w:t>
      </w:r>
      <w:r w:rsidRPr="00420B3C">
        <w:rPr>
          <w:noProof/>
        </w:rPr>
        <w:fldChar w:fldCharType="end"/>
      </w:r>
    </w:p>
    <w:p w14:paraId="0A5786C7" w14:textId="77777777" w:rsidR="00055A6A" w:rsidRPr="00420B3C" w:rsidRDefault="00055A6A">
      <w:pPr>
        <w:pStyle w:val="TOC6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420B3C">
        <w:rPr>
          <w:noProof/>
        </w:rPr>
        <w:t>A</w:t>
      </w:r>
      <w:r w:rsidRPr="00420B3C"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 w:rsidRPr="00420B3C">
        <w:rPr>
          <w:noProof/>
        </w:rPr>
        <w:t xml:space="preserve">Bilag A </w:t>
      </w:r>
      <w:r w:rsidRPr="00420B3C">
        <w:rPr>
          <w:noProof/>
        </w:rPr>
        <w:fldChar w:fldCharType="begin"/>
      </w:r>
      <w:r w:rsidRPr="00420B3C">
        <w:rPr>
          <w:noProof/>
        </w:rPr>
        <w:instrText xml:space="preserve"> MACROBUTTON  NN [Overskrift]</w:instrText>
      </w:r>
      <w:r w:rsidRPr="00420B3C">
        <w:rPr>
          <w:noProof/>
        </w:rPr>
        <w:fldChar w:fldCharType="end"/>
      </w:r>
      <w:r w:rsidRPr="00420B3C">
        <w:rPr>
          <w:noProof/>
        </w:rPr>
        <w:tab/>
      </w:r>
      <w:r w:rsidRPr="00420B3C">
        <w:rPr>
          <w:noProof/>
        </w:rPr>
        <w:fldChar w:fldCharType="begin"/>
      </w:r>
      <w:r w:rsidRPr="00420B3C">
        <w:rPr>
          <w:noProof/>
        </w:rPr>
        <w:instrText xml:space="preserve"> PAGEREF _Toc360005111 \h </w:instrText>
      </w:r>
      <w:r w:rsidRPr="00420B3C">
        <w:rPr>
          <w:noProof/>
        </w:rPr>
      </w:r>
      <w:r w:rsidRPr="00420B3C">
        <w:rPr>
          <w:noProof/>
        </w:rPr>
        <w:fldChar w:fldCharType="separate"/>
      </w:r>
      <w:r w:rsidRPr="00420B3C">
        <w:rPr>
          <w:noProof/>
        </w:rPr>
        <w:t>8</w:t>
      </w:r>
      <w:r w:rsidRPr="00420B3C">
        <w:rPr>
          <w:noProof/>
        </w:rPr>
        <w:fldChar w:fldCharType="end"/>
      </w:r>
    </w:p>
    <w:p w14:paraId="5ADA2814" w14:textId="77777777" w:rsidR="00055A6A" w:rsidRPr="00420B3C" w:rsidRDefault="00055A6A">
      <w:pPr>
        <w:pStyle w:val="TOC5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420B3C">
        <w:rPr>
          <w:noProof/>
        </w:rPr>
        <w:t>Tak til</w:t>
      </w:r>
      <w:r w:rsidRPr="00420B3C">
        <w:rPr>
          <w:noProof/>
        </w:rPr>
        <w:tab/>
      </w:r>
      <w:r w:rsidRPr="00420B3C">
        <w:rPr>
          <w:noProof/>
        </w:rPr>
        <w:fldChar w:fldCharType="begin"/>
      </w:r>
      <w:r w:rsidRPr="00420B3C">
        <w:rPr>
          <w:noProof/>
        </w:rPr>
        <w:instrText xml:space="preserve"> PAGEREF _Toc360005112 \h </w:instrText>
      </w:r>
      <w:r w:rsidRPr="00420B3C">
        <w:rPr>
          <w:noProof/>
        </w:rPr>
      </w:r>
      <w:r w:rsidRPr="00420B3C">
        <w:rPr>
          <w:noProof/>
        </w:rPr>
        <w:fldChar w:fldCharType="separate"/>
      </w:r>
      <w:r w:rsidRPr="00420B3C">
        <w:rPr>
          <w:noProof/>
        </w:rPr>
        <w:t>9</w:t>
      </w:r>
      <w:r w:rsidRPr="00420B3C">
        <w:rPr>
          <w:noProof/>
        </w:rPr>
        <w:fldChar w:fldCharType="end"/>
      </w:r>
    </w:p>
    <w:p w14:paraId="7E4080C9" w14:textId="77777777" w:rsidR="007D4E32" w:rsidRPr="00420B3C" w:rsidRDefault="005B12F8" w:rsidP="00FE34F9">
      <w:r w:rsidRPr="00420B3C">
        <w:fldChar w:fldCharType="end"/>
      </w:r>
    </w:p>
    <w:p w14:paraId="0B99A7C4" w14:textId="77777777" w:rsidR="009C1D58" w:rsidRPr="00420B3C" w:rsidRDefault="009C1D58" w:rsidP="009C1D58"/>
    <w:p w14:paraId="20C5D0B6" w14:textId="77777777" w:rsidR="000C61EF" w:rsidRPr="00420B3C" w:rsidRDefault="000C61EF" w:rsidP="009C1D58">
      <w:pPr>
        <w:sectPr w:rsidR="000C61EF" w:rsidRPr="00420B3C" w:rsidSect="005C635F">
          <w:footerReference w:type="even" r:id="rId21"/>
          <w:footerReference w:type="default" r:id="rId22"/>
          <w:footerReference w:type="first" r:id="rId23"/>
          <w:pgSz w:w="11907" w:h="16840" w:code="9"/>
          <w:pgMar w:top="1593" w:right="1418" w:bottom="1985" w:left="1985" w:header="709" w:footer="726" w:gutter="0"/>
          <w:cols w:space="708"/>
          <w:docGrid w:linePitch="360"/>
        </w:sectPr>
      </w:pPr>
    </w:p>
    <w:p w14:paraId="5FE4AD08" w14:textId="77777777" w:rsidR="00675041" w:rsidRPr="00420B3C" w:rsidRDefault="00675041" w:rsidP="00675041">
      <w:pPr>
        <w:pStyle w:val="Summary"/>
      </w:pPr>
      <w:bookmarkStart w:id="1" w:name="_Toc360005108"/>
      <w:r w:rsidRPr="00420B3C">
        <w:lastRenderedPageBreak/>
        <w:t>Summary</w:t>
      </w:r>
      <w:bookmarkEnd w:id="1"/>
    </w:p>
    <w:sdt>
      <w:sdtPr>
        <w:id w:val="-1959940751"/>
        <w:placeholder>
          <w:docPart w:val="A07AF2214B1F4797BEDA359F04869E64"/>
        </w:placeholder>
        <w:temporary/>
        <w:showingPlcHdr/>
      </w:sdtPr>
      <w:sdtContent>
        <w:p w14:paraId="62CF00B8" w14:textId="77777777" w:rsidR="00675041" w:rsidRPr="00420B3C" w:rsidRDefault="00420B3C" w:rsidP="00420B3C">
          <w:r w:rsidRPr="00912C26">
            <w:t>[Tekst]</w:t>
          </w:r>
        </w:p>
      </w:sdtContent>
    </w:sdt>
    <w:p w14:paraId="3A5B7380" w14:textId="77777777" w:rsidR="007053B0" w:rsidRPr="00420B3C" w:rsidRDefault="007053B0" w:rsidP="00675041"/>
    <w:sdt>
      <w:sdtPr>
        <w:id w:val="1502310844"/>
        <w:placeholder>
          <w:docPart w:val="14759A25B9CB4FA5B4F993E3B7C18554"/>
        </w:placeholder>
        <w:temporary/>
        <w:showingPlcHdr/>
      </w:sdtPr>
      <w:sdtContent>
        <w:p w14:paraId="616ADB7A" w14:textId="77777777" w:rsidR="007053B0" w:rsidRPr="00912C26" w:rsidRDefault="00420B3C" w:rsidP="00912C26">
          <w:pPr>
            <w:pStyle w:val="Heading4"/>
          </w:pPr>
          <w:r w:rsidRPr="00A310CD">
            <w:t>[Rubrik]</w:t>
          </w:r>
        </w:p>
      </w:sdtContent>
    </w:sdt>
    <w:sdt>
      <w:sdtPr>
        <w:id w:val="-356734416"/>
        <w:placeholder>
          <w:docPart w:val="AEFAF01722304560B37ED64927723D61"/>
        </w:placeholder>
        <w:temporary/>
        <w:showingPlcHdr/>
      </w:sdtPr>
      <w:sdtContent>
        <w:p w14:paraId="5B72B953" w14:textId="77777777" w:rsidR="00B53D1C" w:rsidRDefault="00B53D1C" w:rsidP="00B53D1C">
          <w:r w:rsidRPr="00912C26">
            <w:t>[Tekst]</w:t>
          </w:r>
        </w:p>
      </w:sdtContent>
    </w:sdt>
    <w:p w14:paraId="5B3C9578" w14:textId="77777777" w:rsidR="00B53D1C" w:rsidRDefault="00B53D1C" w:rsidP="00B53D1C"/>
    <w:p w14:paraId="3E3F0126" w14:textId="77777777" w:rsidR="00586489" w:rsidRPr="00420B3C" w:rsidRDefault="000D7D5D" w:rsidP="00420B3C">
      <w:pPr>
        <w:pStyle w:val="Heading1"/>
      </w:pPr>
      <w:r w:rsidRPr="00B53D1C">
        <w:br w:type="page"/>
      </w:r>
      <w:sdt>
        <w:sdtPr>
          <w:id w:val="370271086"/>
          <w:placeholder>
            <w:docPart w:val="3F1CAC761E254ACD8E6CFF81FE159AE6"/>
          </w:placeholder>
          <w:temporary/>
          <w:showingPlcHdr/>
        </w:sdtPr>
        <w:sdtContent>
          <w:r w:rsidR="00420B3C" w:rsidRPr="00912C26">
            <w:t>[Overskrift]</w:t>
          </w:r>
        </w:sdtContent>
      </w:sdt>
    </w:p>
    <w:sdt>
      <w:sdtPr>
        <w:id w:val="-1356258844"/>
        <w:placeholder>
          <w:docPart w:val="D14020612B094BC1B7D3974AC4B8FC40"/>
        </w:placeholder>
        <w:temporary/>
        <w:showingPlcHdr/>
      </w:sdtPr>
      <w:sdtContent>
        <w:p w14:paraId="121BDF81" w14:textId="77777777" w:rsidR="007560E8" w:rsidRPr="00420B3C" w:rsidRDefault="00420B3C" w:rsidP="007560E8">
          <w:r w:rsidRPr="00912C26">
            <w:t>[Tekst]</w:t>
          </w:r>
        </w:p>
      </w:sdtContent>
    </w:sdt>
    <w:bookmarkStart w:id="2" w:name="_Toc360005110" w:displacedByCustomXml="next"/>
    <w:sdt>
      <w:sdtPr>
        <w:alias w:val="Reference"/>
        <w:tag w:val="{&quot;templafy&quot;:{&quot;binding&quot;:&quot;Translations.Reference&quot;,&quot;type&quot;:&quot;text&quot;}}"/>
        <w:id w:val="613490786"/>
        <w:placeholder>
          <w:docPart w:val="DefaultPlaceholder_-1854013440"/>
        </w:placeholder>
      </w:sdtPr>
      <w:sdtContent>
        <w:p w14:paraId="525A2364" w14:textId="77777777" w:rsidR="00586489" w:rsidRPr="00420B3C" w:rsidRDefault="007B4744" w:rsidP="00705CA0">
          <w:pPr>
            <w:pStyle w:val="Reference"/>
          </w:pPr>
          <w:r w:rsidRPr="00420B3C">
            <w:t>Referencer</w:t>
          </w:r>
        </w:p>
        <w:bookmarkEnd w:id="2" w:displacedByCustomXml="next"/>
      </w:sdtContent>
    </w:sdt>
    <w:p w14:paraId="670C90C3" w14:textId="77777777" w:rsidR="00867997" w:rsidRPr="00420B3C" w:rsidRDefault="00000000" w:rsidP="009A5156">
      <w:sdt>
        <w:sdtPr>
          <w:id w:val="-1930031672"/>
          <w:placeholder>
            <w:docPart w:val="68FC88D9B1A34DA989539FCB2329E849"/>
          </w:placeholder>
          <w:temporary/>
          <w:showingPlcHdr/>
        </w:sdtPr>
        <w:sdtContent>
          <w:r w:rsidR="009A5156" w:rsidRPr="009A5156">
            <w:rPr>
              <w:rStyle w:val="PlaceholderText"/>
              <w:color w:val="auto"/>
            </w:rPr>
            <w:t>[Efternavn, fornavn]</w:t>
          </w:r>
        </w:sdtContent>
      </w:sdt>
      <w:r w:rsidR="00867997" w:rsidRPr="00420B3C">
        <w:t>(</w:t>
      </w:r>
      <w:sdt>
        <w:sdtPr>
          <w:id w:val="288553653"/>
          <w:placeholder>
            <w:docPart w:val="5842833396E34862BF85D219519BCD07"/>
          </w:placeholder>
          <w:temporary/>
          <w:showingPlcHdr/>
        </w:sdtPr>
        <w:sdtContent>
          <w:r w:rsidR="009A5156" w:rsidRPr="009A5156">
            <w:rPr>
              <w:rStyle w:val="PlaceholderText"/>
              <w:color w:val="auto"/>
            </w:rPr>
            <w:t>[årstal]</w:t>
          </w:r>
        </w:sdtContent>
      </w:sdt>
      <w:r w:rsidR="00867997" w:rsidRPr="00420B3C">
        <w:t xml:space="preserve">): </w:t>
      </w:r>
      <w:sdt>
        <w:sdtPr>
          <w:id w:val="196202668"/>
          <w:placeholder>
            <w:docPart w:val="FFBEC5755CF8459996AF1CA9EC9C3D07"/>
          </w:placeholder>
          <w:temporary/>
          <w:showingPlcHdr/>
        </w:sdtPr>
        <w:sdtContent>
          <w:r w:rsidR="009A5156" w:rsidRPr="009A5156">
            <w:rPr>
              <w:rStyle w:val="PlaceholderText"/>
              <w:color w:val="auto"/>
            </w:rPr>
            <w:t>[Titel på publikation]</w:t>
          </w:r>
        </w:sdtContent>
      </w:sdt>
      <w:r w:rsidR="00867997" w:rsidRPr="00420B3C">
        <w:t xml:space="preserve">, </w:t>
      </w:r>
      <w:sdt>
        <w:sdtPr>
          <w:alias w:val="Page"/>
          <w:tag w:val="{&quot;templafy&quot;:{&quot;binding&quot;:&quot;Translations.Page&quot;,&quot;type&quot;:&quot;text&quot;}}"/>
          <w:id w:val="735205824"/>
          <w:placeholder>
            <w:docPart w:val="DefaultPlaceholder_-1854013440"/>
          </w:placeholder>
          <w:temporary/>
        </w:sdtPr>
        <w:sdtContent>
          <w:r w:rsidR="007B4744" w:rsidRPr="00420B3C">
            <w:t>side</w:t>
          </w:r>
        </w:sdtContent>
      </w:sdt>
      <w:r w:rsidR="00867997" w:rsidRPr="00420B3C">
        <w:t xml:space="preserve"> </w:t>
      </w:r>
      <w:sdt>
        <w:sdtPr>
          <w:id w:val="1802111508"/>
          <w:placeholder>
            <w:docPart w:val="D0CC8D8B457C4429B0017857F800BE06"/>
          </w:placeholder>
          <w:temporary/>
          <w:showingPlcHdr/>
        </w:sdtPr>
        <w:sdtContent>
          <w:r w:rsidR="009A5156" w:rsidRPr="009A5156">
            <w:rPr>
              <w:rStyle w:val="PlaceholderText"/>
              <w:color w:val="auto"/>
            </w:rPr>
            <w:t>[xx-xx]</w:t>
          </w:r>
        </w:sdtContent>
      </w:sdt>
      <w:r w:rsidR="00867997" w:rsidRPr="00420B3C">
        <w:t xml:space="preserve">, </w:t>
      </w:r>
      <w:sdt>
        <w:sdtPr>
          <w:alias w:val="Publishedat"/>
          <w:tag w:val="{&quot;templafy&quot;:{&quot;binding&quot;:&quot;Translations.Publishedat&quot;,&quot;type&quot;:&quot;text&quot;}}"/>
          <w:id w:val="-1168091973"/>
          <w:placeholder>
            <w:docPart w:val="DefaultPlaceholder_-1854013440"/>
          </w:placeholder>
          <w:temporary/>
        </w:sdtPr>
        <w:sdtContent>
          <w:r w:rsidR="007B4744" w:rsidRPr="00420B3C">
            <w:t>udkommet på</w:t>
          </w:r>
        </w:sdtContent>
      </w:sdt>
      <w:r w:rsidR="00867997" w:rsidRPr="00420B3C">
        <w:t xml:space="preserve"> </w:t>
      </w:r>
      <w:sdt>
        <w:sdtPr>
          <w:id w:val="-436445543"/>
          <w:placeholder>
            <w:docPart w:val="FE2D434BADFB45388ED8FCFC5A30527A"/>
          </w:placeholder>
          <w:temporary/>
          <w:showingPlcHdr/>
        </w:sdtPr>
        <w:sdtContent>
          <w:r w:rsidR="009A5156" w:rsidRPr="009A5156">
            <w:rPr>
              <w:rStyle w:val="PlaceholderText"/>
              <w:color w:val="auto"/>
            </w:rPr>
            <w:t>[trykkeri/sted]</w:t>
          </w:r>
        </w:sdtContent>
      </w:sdt>
      <w:r w:rsidR="00867997" w:rsidRPr="00420B3C">
        <w:t>.</w:t>
      </w:r>
    </w:p>
    <w:bookmarkStart w:id="3" w:name="_Toc359393621"/>
    <w:bookmarkStart w:id="4" w:name="_Toc360005111"/>
    <w:p w14:paraId="681A7615" w14:textId="77777777" w:rsidR="007A5509" w:rsidRPr="00420B3C" w:rsidRDefault="00000000" w:rsidP="009A5156">
      <w:pPr>
        <w:pStyle w:val="BilagOverskrift1"/>
      </w:pPr>
      <w:sdt>
        <w:sdtPr>
          <w:alias w:val="Bilag"/>
          <w:tag w:val="{&quot;templafy&quot;:{&quot;binding&quot;:&quot;Translations.Bilag&quot;,&quot;type&quot;:&quot;text&quot;}}"/>
          <w:id w:val="-36821614"/>
          <w:placeholder>
            <w:docPart w:val="DefaultPlaceholder_-1854013440"/>
          </w:placeholder>
        </w:sdtPr>
        <w:sdtContent>
          <w:r w:rsidR="007A5509" w:rsidRPr="009A5156">
            <w:t>Bilag</w:t>
          </w:r>
        </w:sdtContent>
      </w:sdt>
      <w:r w:rsidR="007A5509" w:rsidRPr="00420B3C">
        <w:t xml:space="preserve"> </w:t>
      </w:r>
      <w:r w:rsidR="00E477A0" w:rsidRPr="00420B3C">
        <w:rPr>
          <w:noProof/>
        </w:rPr>
        <w:fldChar w:fldCharType="begin"/>
      </w:r>
      <w:r w:rsidR="00E477A0" w:rsidRPr="00420B3C">
        <w:rPr>
          <w:noProof/>
        </w:rPr>
        <w:instrText xml:space="preserve"> SEQ Appendix \* ALPHABETIC </w:instrText>
      </w:r>
      <w:r w:rsidR="00E477A0" w:rsidRPr="00420B3C">
        <w:rPr>
          <w:noProof/>
        </w:rPr>
        <w:fldChar w:fldCharType="separate"/>
      </w:r>
      <w:r w:rsidR="007A5509" w:rsidRPr="00420B3C">
        <w:rPr>
          <w:noProof/>
        </w:rPr>
        <w:t>A</w:t>
      </w:r>
      <w:r w:rsidR="00E477A0" w:rsidRPr="00420B3C">
        <w:rPr>
          <w:noProof/>
        </w:rPr>
        <w:fldChar w:fldCharType="end"/>
      </w:r>
      <w:bookmarkEnd w:id="3"/>
      <w:r w:rsidR="003B67A1" w:rsidRPr="00420B3C">
        <w:rPr>
          <w:noProof/>
        </w:rPr>
        <w:tab/>
      </w:r>
      <w:bookmarkEnd w:id="4"/>
      <w:sdt>
        <w:sdtPr>
          <w:rPr>
            <w:noProof/>
          </w:rPr>
          <w:id w:val="-1905981056"/>
          <w:placeholder>
            <w:docPart w:val="D812CA83EECE43BD9CC66CCF8E343882"/>
          </w:placeholder>
          <w:temporary/>
          <w:showingPlcHdr/>
        </w:sdtPr>
        <w:sdtContent>
          <w:r w:rsidR="009A5156" w:rsidRPr="009A5156">
            <w:t>[Overskrift]</w:t>
          </w:r>
        </w:sdtContent>
      </w:sdt>
    </w:p>
    <w:sdt>
      <w:sdtPr>
        <w:id w:val="-1535571176"/>
        <w:placeholder>
          <w:docPart w:val="F456655EBF574EC59E1E63C9E2559DD6"/>
        </w:placeholder>
        <w:temporary/>
        <w:showingPlcHdr/>
      </w:sdtPr>
      <w:sdtContent>
        <w:p w14:paraId="5A30FD63" w14:textId="77777777" w:rsidR="007A5509" w:rsidRPr="00420B3C" w:rsidRDefault="009A5156" w:rsidP="009A5156">
          <w:pPr>
            <w:pStyle w:val="Bilagoverskrift2"/>
          </w:pPr>
          <w:r w:rsidRPr="009A5156">
            <w:t>[Overskrift]</w:t>
          </w:r>
        </w:p>
      </w:sdtContent>
    </w:sdt>
    <w:sdt>
      <w:sdtPr>
        <w:id w:val="-494108866"/>
        <w:placeholder>
          <w:docPart w:val="E752A7C614724C56A662DBFB96B23159"/>
        </w:placeholder>
        <w:temporary/>
        <w:showingPlcHdr/>
      </w:sdtPr>
      <w:sdtContent>
        <w:p w14:paraId="24759F2D" w14:textId="77777777" w:rsidR="00C2470B" w:rsidRPr="00420B3C" w:rsidRDefault="009A5156" w:rsidP="009A5156">
          <w:r w:rsidRPr="009A5156">
            <w:t>[Tekst]</w:t>
          </w:r>
        </w:p>
      </w:sdtContent>
    </w:sdt>
    <w:bookmarkStart w:id="5" w:name="_Toc360005112" w:displacedByCustomXml="next"/>
    <w:sdt>
      <w:sdtPr>
        <w:alias w:val="Thanks"/>
        <w:tag w:val="{&quot;templafy&quot;:{&quot;binding&quot;:&quot;Translations.Thanks&quot;,&quot;type&quot;:&quot;text&quot;}}"/>
        <w:id w:val="-1602867976"/>
        <w:placeholder>
          <w:docPart w:val="DefaultPlaceholder_-1854013440"/>
        </w:placeholder>
      </w:sdtPr>
      <w:sdtContent>
        <w:p w14:paraId="4F683D84" w14:textId="77777777" w:rsidR="00D20CA4" w:rsidRPr="00420B3C" w:rsidRDefault="007B4744" w:rsidP="00BB54F0">
          <w:pPr>
            <w:pStyle w:val="Taktil"/>
          </w:pPr>
          <w:r w:rsidRPr="00420B3C">
            <w:t>Tak til</w:t>
          </w:r>
        </w:p>
        <w:bookmarkEnd w:id="5" w:displacedByCustomXml="next"/>
      </w:sdtContent>
    </w:sdt>
    <w:p w14:paraId="6D0CC552" w14:textId="77777777" w:rsidR="00FE39C0" w:rsidRPr="00420B3C" w:rsidRDefault="00000000" w:rsidP="009A5156">
      <w:pPr>
        <w:pStyle w:val="Taktil-Navn"/>
      </w:pPr>
      <w:sdt>
        <w:sdtPr>
          <w:id w:val="-2039575670"/>
          <w:placeholder>
            <w:docPart w:val="DA59FF5014D7425ABFDEF11E59DD999D"/>
          </w:placeholder>
          <w:temporary/>
          <w:showingPlcHdr/>
        </w:sdtPr>
        <w:sdtContent>
          <w:r w:rsidR="009A5156" w:rsidRPr="009A5156">
            <w:rPr>
              <w:b/>
            </w:rPr>
            <w:t>[Navn]</w:t>
          </w:r>
        </w:sdtContent>
      </w:sdt>
      <w:r w:rsidR="00D20CA4" w:rsidRPr="00420B3C">
        <w:t xml:space="preserve">, </w:t>
      </w:r>
      <w:sdt>
        <w:sdtPr>
          <w:id w:val="38398208"/>
          <w:placeholder>
            <w:docPart w:val="42974F2350FB4998BF486A7850761509"/>
          </w:placeholder>
          <w:temporary/>
          <w:showingPlcHdr/>
        </w:sdtPr>
        <w:sdtContent>
          <w:r w:rsidR="009A5156" w:rsidRPr="009A5156">
            <w:t>[Titel]</w:t>
          </w:r>
        </w:sdtContent>
      </w:sdt>
      <w:r w:rsidR="00D20CA4" w:rsidRPr="00420B3C">
        <w:t xml:space="preserve">, </w:t>
      </w:r>
      <w:sdt>
        <w:sdtPr>
          <w:id w:val="1436088153"/>
          <w:placeholder>
            <w:docPart w:val="416FFC51336A42B7B422B51BCCAA2324"/>
          </w:placeholder>
          <w:temporary/>
          <w:showingPlcHdr/>
        </w:sdtPr>
        <w:sdtContent>
          <w:r w:rsidR="009A5156" w:rsidRPr="009A5156">
            <w:t>[Tilhørsforhold]</w:t>
          </w:r>
        </w:sdtContent>
      </w:sdt>
    </w:p>
    <w:sdt>
      <w:sdtPr>
        <w:id w:val="-1901126385"/>
        <w:placeholder>
          <w:docPart w:val="B9A1118638F14F8A959B686E32394764"/>
        </w:placeholder>
        <w:temporary/>
        <w:showingPlcHdr/>
      </w:sdtPr>
      <w:sdtContent>
        <w:p w14:paraId="1DFAC8DC" w14:textId="77777777" w:rsidR="00592010" w:rsidRPr="00420B3C" w:rsidRDefault="009A5156" w:rsidP="009A5156">
          <w:r w:rsidRPr="009A5156">
            <w:t>[Tekst]</w:t>
          </w:r>
        </w:p>
      </w:sdtContent>
    </w:sdt>
    <w:p w14:paraId="38F87351" w14:textId="77777777" w:rsidR="003A6A15" w:rsidRPr="00420B3C" w:rsidRDefault="003A6A15" w:rsidP="003A6A15"/>
    <w:p w14:paraId="2E6CCAA3" w14:textId="77777777" w:rsidR="009A5156" w:rsidRPr="00420B3C" w:rsidRDefault="00000000" w:rsidP="009A5156">
      <w:pPr>
        <w:pStyle w:val="Taktil-Navn"/>
      </w:pPr>
      <w:sdt>
        <w:sdtPr>
          <w:id w:val="1017889268"/>
          <w:placeholder>
            <w:docPart w:val="BCC4EB29BC0C430889181DCB02392CA2"/>
          </w:placeholder>
          <w:temporary/>
          <w:showingPlcHdr/>
        </w:sdtPr>
        <w:sdtContent>
          <w:r w:rsidR="009A5156" w:rsidRPr="009A5156">
            <w:rPr>
              <w:b/>
            </w:rPr>
            <w:t>[Navn]</w:t>
          </w:r>
        </w:sdtContent>
      </w:sdt>
      <w:r w:rsidR="009A5156" w:rsidRPr="00420B3C">
        <w:t xml:space="preserve">, </w:t>
      </w:r>
      <w:sdt>
        <w:sdtPr>
          <w:id w:val="150722969"/>
          <w:placeholder>
            <w:docPart w:val="25EDB3B488384641AC3CF3CDE0E89E80"/>
          </w:placeholder>
          <w:temporary/>
          <w:showingPlcHdr/>
        </w:sdtPr>
        <w:sdtContent>
          <w:r w:rsidR="009A5156" w:rsidRPr="009A5156">
            <w:t>[Titel]</w:t>
          </w:r>
        </w:sdtContent>
      </w:sdt>
      <w:r w:rsidR="009A5156" w:rsidRPr="00420B3C">
        <w:t xml:space="preserve">, </w:t>
      </w:r>
      <w:sdt>
        <w:sdtPr>
          <w:id w:val="970330813"/>
          <w:placeholder>
            <w:docPart w:val="13779E3D6A794C718976318F0B588BC6"/>
          </w:placeholder>
          <w:temporary/>
          <w:showingPlcHdr/>
        </w:sdtPr>
        <w:sdtContent>
          <w:r w:rsidR="009A5156" w:rsidRPr="009A5156">
            <w:t>[Tilhørsforhold]</w:t>
          </w:r>
        </w:sdtContent>
      </w:sdt>
    </w:p>
    <w:sdt>
      <w:sdtPr>
        <w:id w:val="711160538"/>
        <w:placeholder>
          <w:docPart w:val="2FFC19E48EF443B88EC7B848CC120615"/>
        </w:placeholder>
        <w:temporary/>
        <w:showingPlcHdr/>
      </w:sdtPr>
      <w:sdtContent>
        <w:p w14:paraId="1EA68B62" w14:textId="77777777" w:rsidR="00655670" w:rsidRPr="00420B3C" w:rsidRDefault="009A5156" w:rsidP="00AF3FA3">
          <w:r w:rsidRPr="009A5156">
            <w:t>[Tekst]</w:t>
          </w:r>
        </w:p>
      </w:sdtContent>
    </w:sdt>
    <w:sectPr w:rsidR="00655670" w:rsidRPr="00420B3C" w:rsidSect="005C635F">
      <w:footerReference w:type="even" r:id="rId24"/>
      <w:footerReference w:type="default" r:id="rId25"/>
      <w:footerReference w:type="first" r:id="rId26"/>
      <w:pgSz w:w="11907" w:h="16840" w:code="9"/>
      <w:pgMar w:top="1593" w:right="1418" w:bottom="1985" w:left="1985" w:header="709" w:footer="726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</wne:acdManifest>
    <wne:toolbarData r:id="rId1"/>
  </wne:toolbars>
  <wne:acds>
    <wne:acd wne:argValue="QgBsAGEAbgBrAFMAaQBkAGUA" wne:acdName="acd0" wne:fciIndexBasedOn="0211"/>
    <wne:acd wne:acdName="acd1" wne:fciIndexBasedOn="0211"/>
    <wne:acd wne:argValue="QgBpAGwAbABlAGQAZQA=" wne:acdName="acd2" wne:fciIndexBasedOn="0211"/>
    <wne:acd wne:argValue="TgB5AHQAQgBpAGwAYQBnAA==" wne:acdName="acd3" wne:fciIndexBasedOn="0211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6A8A1" w14:textId="77777777" w:rsidR="0023408C" w:rsidRDefault="0023408C">
      <w:r>
        <w:separator/>
      </w:r>
    </w:p>
  </w:endnote>
  <w:endnote w:type="continuationSeparator" w:id="0">
    <w:p w14:paraId="28C2F173" w14:textId="77777777" w:rsidR="0023408C" w:rsidRDefault="0023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o Sans St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F9AF9" w14:textId="77777777" w:rsidR="000E7CEB" w:rsidRDefault="000E7C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8BFBB" w14:textId="25609280" w:rsidR="005319B8" w:rsidRDefault="0019318B" w:rsidP="004045A5">
    <w:pPr>
      <w:pStyle w:val="Footer"/>
      <w:tabs>
        <w:tab w:val="clear" w:pos="8499"/>
        <w:tab w:val="right" w:pos="8500"/>
      </w:tabs>
    </w:pPr>
    <w:r>
      <w:rPr>
        <w:noProof/>
      </w:rPr>
      <w:fldChar w:fldCharType="begin"/>
    </w:r>
    <w:r>
      <w:rPr>
        <w:noProof/>
      </w:rPr>
      <w:instrText xml:space="preserve"> STYLEREF  "Forside Overskrift 1" </w:instrText>
    </w:r>
    <w:r>
      <w:rPr>
        <w:noProof/>
      </w:rPr>
      <w:fldChar w:fldCharType="separate"/>
    </w:r>
    <w:r w:rsidR="000E7CEB">
      <w:rPr>
        <w:noProof/>
      </w:rPr>
      <w:t>[Rapport titel]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0FBC7" w14:textId="77777777" w:rsidR="000E7CEB" w:rsidRDefault="000E7CE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51CA1" w14:textId="77777777" w:rsidR="0045214D" w:rsidRDefault="0045214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9FC6" w14:textId="78531579" w:rsidR="00D27900" w:rsidRDefault="00D27900">
    <w:pPr>
      <w:pStyle w:val="Footer"/>
    </w:pPr>
    <w:r>
      <w:tab/>
    </w:r>
    <w:r w:rsidR="0019318B">
      <w:rPr>
        <w:noProof/>
      </w:rPr>
      <w:fldChar w:fldCharType="begin"/>
    </w:r>
    <w:r w:rsidR="0019318B">
      <w:rPr>
        <w:noProof/>
      </w:rPr>
      <w:instrText xml:space="preserve"> STYLEREF  "Forside Overskrift 1" </w:instrText>
    </w:r>
    <w:r w:rsidR="0019318B">
      <w:rPr>
        <w:noProof/>
      </w:rPr>
      <w:fldChar w:fldCharType="separate"/>
    </w:r>
    <w:r w:rsidR="00EE7342">
      <w:rPr>
        <w:noProof/>
      </w:rPr>
      <w:t>[Rapport titel]</w:t>
    </w:r>
    <w:r w:rsidR="0019318B">
      <w:rPr>
        <w:noProof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557DE" w14:textId="48435D7B" w:rsidR="00D27900" w:rsidRDefault="0019318B" w:rsidP="004045A5">
    <w:pPr>
      <w:pStyle w:val="Footer"/>
      <w:tabs>
        <w:tab w:val="clear" w:pos="8499"/>
        <w:tab w:val="right" w:pos="8500"/>
      </w:tabs>
    </w:pPr>
    <w:r>
      <w:rPr>
        <w:noProof/>
      </w:rPr>
      <w:fldChar w:fldCharType="begin"/>
    </w:r>
    <w:r>
      <w:rPr>
        <w:noProof/>
      </w:rPr>
      <w:instrText xml:space="preserve"> STYLEREF  "Forside Overskrift 1" </w:instrText>
    </w:r>
    <w:r>
      <w:rPr>
        <w:noProof/>
      </w:rPr>
      <w:fldChar w:fldCharType="separate"/>
    </w:r>
    <w:r w:rsidR="00EE7342">
      <w:rPr>
        <w:noProof/>
      </w:rPr>
      <w:t>[Rapport titel]</w:t>
    </w:r>
    <w:r>
      <w:rPr>
        <w:noProof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A6B02" w14:textId="77777777" w:rsidR="00B800D9" w:rsidRDefault="00B800D9">
    <w:pPr>
      <w:pStyle w:val="Footer"/>
    </w:pPr>
    <w:r>
      <w:tab/>
    </w:r>
    <w:r>
      <w:fldChar w:fldCharType="begin"/>
    </w:r>
    <w:r>
      <w:instrText xml:space="preserve"> STYLEREF  "Normal - Forside Overskrift 1"  \* MERGEFORMAT </w:instrText>
    </w:r>
    <w:r>
      <w:fldChar w:fldCharType="end"/>
    </w:r>
    <w:r>
      <w:t xml:space="preserve"> 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7E50C" w14:textId="588DB54F" w:rsidR="00B800D9" w:rsidRDefault="00B800D9" w:rsidP="00251FF6">
    <w:pPr>
      <w:pStyle w:val="Footer"/>
      <w:tabs>
        <w:tab w:val="clear" w:pos="8499"/>
        <w:tab w:val="right" w:pos="8500"/>
        <w:tab w:val="right" w:pos="13500"/>
      </w:tabs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1104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</w:rPr>
      <w:tab/>
    </w:r>
    <w:r w:rsidR="00A63827">
      <w:rPr>
        <w:noProof/>
      </w:rPr>
      <w:fldChar w:fldCharType="begin"/>
    </w:r>
    <w:r w:rsidR="00A63827">
      <w:rPr>
        <w:noProof/>
      </w:rPr>
      <w:instrText xml:space="preserve"> STYLEREF  "Forside Overskrift 1" </w:instrText>
    </w:r>
    <w:r w:rsidR="00A63827">
      <w:rPr>
        <w:noProof/>
      </w:rPr>
      <w:fldChar w:fldCharType="separate"/>
    </w:r>
    <w:r w:rsidR="00EE7342">
      <w:rPr>
        <w:noProof/>
      </w:rPr>
      <w:t>[Rapport titel]</w:t>
    </w:r>
    <w:r w:rsidR="00A63827">
      <w:rPr>
        <w:noProof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05121" w14:textId="49D65E49" w:rsidR="00B06226" w:rsidRDefault="00B06226" w:rsidP="00D27900">
    <w:pPr>
      <w:pStyle w:val="Footer"/>
      <w:tabs>
        <w:tab w:val="clear" w:pos="8499"/>
        <w:tab w:val="right" w:pos="8500"/>
      </w:tabs>
    </w:pPr>
    <w:r>
      <w:fldChar w:fldCharType="begin"/>
    </w:r>
    <w:r>
      <w:instrText xml:space="preserve"> STYLEREF  "</w:instrText>
    </w:r>
    <w:r w:rsidR="00251FF6">
      <w:instrText xml:space="preserve">Forside Overskrift 1" </w:instrText>
    </w:r>
    <w:r>
      <w:fldChar w:fldCharType="separate"/>
    </w:r>
    <w:r w:rsidR="00EE7342">
      <w:rPr>
        <w:noProof/>
      </w:rPr>
      <w:t>[Rapport titel]</w:t>
    </w:r>
    <w:r>
      <w:fldChar w:fldCharType="end"/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1104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E1610" w14:textId="77777777" w:rsidR="00B800D9" w:rsidRPr="00411CBC" w:rsidRDefault="00B800D9" w:rsidP="00411CBC">
    <w:pPr>
      <w:pStyle w:val="Footer"/>
      <w:tabs>
        <w:tab w:val="right" w:pos="13500"/>
      </w:tabs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C635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</w:r>
    <w:r>
      <w:fldChar w:fldCharType="begin"/>
    </w:r>
    <w:r>
      <w:instrText xml:space="preserve"> STYLEREF  "Normal - Forside Overskrift 1"  \* MERGEFORMAT 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DE80B" w14:textId="77777777" w:rsidR="0023408C" w:rsidRPr="00A356D1" w:rsidRDefault="0023408C" w:rsidP="00A356D1">
      <w:pPr>
        <w:rPr>
          <w:color w:val="6D6E71"/>
        </w:rPr>
      </w:pPr>
      <w:r w:rsidRPr="00A356D1">
        <w:rPr>
          <w:color w:val="6D6E71"/>
        </w:rPr>
        <w:continuationSeparator/>
      </w:r>
    </w:p>
  </w:footnote>
  <w:footnote w:type="continuationSeparator" w:id="0">
    <w:p w14:paraId="06B373AF" w14:textId="77777777" w:rsidR="0023408C" w:rsidRPr="00E33585" w:rsidRDefault="0023408C">
      <w:pPr>
        <w:rPr>
          <w:color w:val="6D6E71"/>
        </w:rPr>
      </w:pPr>
      <w:r w:rsidRPr="00E33585">
        <w:rPr>
          <w:color w:val="6D6E71"/>
        </w:rPr>
        <w:continuationSeparator/>
      </w:r>
    </w:p>
  </w:footnote>
  <w:footnote w:type="continuationNotice" w:id="1">
    <w:p w14:paraId="49727C4F" w14:textId="77777777" w:rsidR="0023408C" w:rsidRDefault="002340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F9C58" w14:textId="77777777" w:rsidR="000E7CEB" w:rsidRDefault="000E7C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inorHAnsi" w:cs="Verdana"/>
        <w:caps/>
        <w:color w:val="A6A6A6" w:themeColor="background1" w:themeShade="A6"/>
        <w:spacing w:val="-8"/>
        <w:sz w:val="32"/>
        <w:lang w:eastAsia="en-US"/>
      </w:rPr>
      <w:alias w:val="Klassifikation"/>
      <w:tag w:val="Klassifikation"/>
      <w:id w:val="1972623945"/>
      <w15:color w:val="003300"/>
      <w:comboBox>
        <w:listItem w:displayText="Vælg klassifikation i sidehovedet" w:value="Vælg klassifikation i sidehovedet"/>
        <w:listItem w:displayText="  " w:value="   "/>
        <w:listItem w:displayText="FORTROLIG" w:value="FORTROLIG"/>
        <w:listItem w:displayText="HEMMELIG" w:value="HEMMELIG"/>
        <w:listItem w:displayText="INTERN" w:value="INTERN"/>
        <w:listItem w:displayText="UDKAST" w:value="UDKAST"/>
      </w:comboBox>
    </w:sdtPr>
    <w:sdtContent>
      <w:p w14:paraId="4E9F6E09" w14:textId="77777777" w:rsidR="000E7CEB" w:rsidRDefault="000E7CEB" w:rsidP="000E7CEB">
        <w:pPr>
          <w:ind w:left="-426" w:right="-427"/>
          <w:jc w:val="right"/>
          <w:rPr>
            <w:rFonts w:eastAsiaTheme="minorHAnsi" w:cs="Verdana"/>
            <w:caps/>
            <w:color w:val="A6A6A6" w:themeColor="background1" w:themeShade="A6"/>
            <w:spacing w:val="-8"/>
            <w:sz w:val="32"/>
            <w:lang w:eastAsia="en-US"/>
          </w:rPr>
        </w:pPr>
        <w:r w:rsidRPr="000E7CEB">
          <w:rPr>
            <w:rFonts w:eastAsiaTheme="minorHAnsi" w:cs="Verdana"/>
            <w:color w:val="A6A6A6" w:themeColor="background1" w:themeShade="A6"/>
            <w:spacing w:val="-8"/>
            <w:sz w:val="32"/>
            <w:lang w:eastAsia="en-US"/>
          </w:rPr>
          <w:t>Vælg klassifikation i sidehovedet</w:t>
        </w:r>
      </w:p>
    </w:sdtContent>
  </w:sdt>
  <w:p w14:paraId="09698463" w14:textId="77777777" w:rsidR="00922046" w:rsidRDefault="00922046" w:rsidP="009220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inorHAnsi" w:cs="Verdana"/>
        <w:caps/>
        <w:color w:val="A6A6A6" w:themeColor="background1" w:themeShade="A6"/>
        <w:spacing w:val="-8"/>
        <w:sz w:val="32"/>
        <w:lang w:eastAsia="en-US"/>
      </w:rPr>
      <w:alias w:val="Klassifikation"/>
      <w:tag w:val="Klassifikation"/>
      <w:id w:val="-1526555843"/>
      <w15:color w:val="003300"/>
      <w:comboBox>
        <w:listItem w:displayText="Vælg klassifikation i sidehovedet" w:value="Vælg klassifikation i sidehovedet"/>
        <w:listItem w:displayText="  " w:value="   "/>
        <w:listItem w:displayText="FORTROLIG" w:value="FORTROLIG"/>
        <w:listItem w:displayText="HEMMELIG" w:value="HEMMELIG"/>
        <w:listItem w:displayText="INTERN" w:value="INTERN"/>
        <w:listItem w:displayText="UDKAST" w:value="UDKAST"/>
      </w:comboBox>
    </w:sdtPr>
    <w:sdtContent>
      <w:p w14:paraId="65EB43C8" w14:textId="2E1947C7" w:rsidR="000E7CEB" w:rsidRPr="000E7CEB" w:rsidRDefault="000E7CEB" w:rsidP="000E7CEB">
        <w:pPr>
          <w:ind w:right="-427"/>
          <w:jc w:val="right"/>
          <w:rPr>
            <w:rFonts w:eastAsiaTheme="minorHAnsi" w:cs="Verdana"/>
            <w:caps/>
            <w:color w:val="A6A6A6" w:themeColor="background1" w:themeShade="A6"/>
            <w:spacing w:val="-8"/>
            <w:sz w:val="32"/>
            <w:lang w:eastAsia="en-US"/>
          </w:rPr>
        </w:pPr>
        <w:r w:rsidRPr="000E7CEB">
          <w:rPr>
            <w:rFonts w:eastAsiaTheme="minorHAnsi" w:cs="Verdana"/>
            <w:color w:val="A6A6A6" w:themeColor="background1" w:themeShade="A6"/>
            <w:spacing w:val="-8"/>
            <w:sz w:val="32"/>
            <w:lang w:eastAsia="en-US"/>
          </w:rPr>
          <w:t>Vælg klassifikation i sidehovedet</w:t>
        </w:r>
      </w:p>
    </w:sdtContent>
  </w:sdt>
  <w:p w14:paraId="21D91F14" w14:textId="4CDA817F" w:rsidR="0072027E" w:rsidRPr="002F0D12" w:rsidRDefault="000E7CEB" w:rsidP="000E7CEB">
    <w:pPr>
      <w:pStyle w:val="Header"/>
      <w:ind w:right="-710"/>
    </w:pPr>
    <w:r>
      <w:rPr>
        <w:noProof/>
      </w:rPr>
      <w:drawing>
        <wp:anchor distT="0" distB="0" distL="0" distR="0" simplePos="0" relativeHeight="251665408" behindDoc="0" locked="0" layoutInCell="1" allowOverlap="1" wp14:anchorId="75A6B169" wp14:editId="396276A4">
          <wp:simplePos x="0" y="0"/>
          <wp:positionH relativeFrom="page">
            <wp:posOffset>431800</wp:posOffset>
          </wp:positionH>
          <wp:positionV relativeFrom="page">
            <wp:posOffset>431800</wp:posOffset>
          </wp:positionV>
          <wp:extent cx="435600" cy="630000"/>
          <wp:effectExtent l="0" t="0" r="3175" b="0"/>
          <wp:wrapNone/>
          <wp:docPr id="219044125" name="Logo_Hi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044125" name="Logo_Hide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435600" cy="63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inorHAnsi" w:cs="Verdana"/>
        <w:caps/>
        <w:color w:val="A6A6A6" w:themeColor="background1" w:themeShade="A6"/>
        <w:spacing w:val="-8"/>
        <w:sz w:val="32"/>
        <w:lang w:eastAsia="en-US"/>
      </w:rPr>
      <w:alias w:val="Klassifikation"/>
      <w:tag w:val="Klassifikation"/>
      <w:id w:val="1510802733"/>
      <w15:color w:val="003300"/>
      <w:comboBox>
        <w:listItem w:displayText="Vælg klassifikation i sidehovedet" w:value="Vælg klassifikation i sidehovedet"/>
        <w:listItem w:displayText="  " w:value="   "/>
        <w:listItem w:displayText="FORTROLIG" w:value="FORTROLIG"/>
        <w:listItem w:displayText="HEMMELIG" w:value="HEMMELIG"/>
        <w:listItem w:displayText="INTERN" w:value="INTERN"/>
        <w:listItem w:displayText="UDKAST" w:value="UDKAST"/>
      </w:comboBox>
    </w:sdtPr>
    <w:sdtContent>
      <w:p w14:paraId="21689DA9" w14:textId="0CC4E4F6" w:rsidR="00143251" w:rsidRPr="000E7CEB" w:rsidRDefault="000E7CEB" w:rsidP="000E7CEB">
        <w:pPr>
          <w:ind w:left="-426"/>
          <w:rPr>
            <w:caps/>
            <w:color w:val="A6A6A6" w:themeColor="background1" w:themeShade="A6"/>
            <w:spacing w:val="-8"/>
            <w:sz w:val="32"/>
          </w:rPr>
        </w:pPr>
        <w:r w:rsidRPr="000E7CEB">
          <w:rPr>
            <w:rFonts w:eastAsiaTheme="minorHAnsi" w:cs="Verdana"/>
            <w:color w:val="A6A6A6" w:themeColor="background1" w:themeShade="A6"/>
            <w:spacing w:val="-8"/>
            <w:sz w:val="32"/>
            <w:lang w:eastAsia="en-US"/>
          </w:rPr>
          <w:t>Vælg klassifikation i sidehovedet</w:t>
        </w:r>
      </w:p>
    </w:sdtContent>
  </w:sdt>
  <w:p w14:paraId="45751903" w14:textId="77777777" w:rsidR="00143251" w:rsidRDefault="00143251" w:rsidP="001432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0C58E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5DAEEE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258297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A8869E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048E0E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BDA185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82AFD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BF8C69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606F83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E6EBD4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660C0"/>
    <w:multiLevelType w:val="multilevel"/>
    <w:tmpl w:val="F1BA358A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8"/>
        </w:tabs>
        <w:ind w:left="1588" w:hanging="1588"/>
      </w:pPr>
      <w:rPr>
        <w:rFonts w:hint="default"/>
      </w:rPr>
    </w:lvl>
  </w:abstractNum>
  <w:abstractNum w:abstractNumId="11" w15:restartNumberingAfterBreak="0">
    <w:nsid w:val="0B73771D"/>
    <w:multiLevelType w:val="multilevel"/>
    <w:tmpl w:val="040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19882E04"/>
    <w:multiLevelType w:val="multilevel"/>
    <w:tmpl w:val="390A8150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1B3453BE"/>
    <w:multiLevelType w:val="multilevel"/>
    <w:tmpl w:val="0406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1B9308D8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25BF418D"/>
    <w:multiLevelType w:val="multilevel"/>
    <w:tmpl w:val="667C32E8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lvlRestart w:val="0"/>
      <w:lvlText w:val="Bilag 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decimal"/>
      <w:lvlText w:val="%6 %7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7EC3E60"/>
    <w:multiLevelType w:val="multilevel"/>
    <w:tmpl w:val="27567C4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TabelOverskrift"/>
      <w:lvlText w:val="%1.%2."/>
      <w:lvlJc w:val="left"/>
      <w:pPr>
        <w:tabs>
          <w:tab w:val="num" w:pos="482"/>
        </w:tabs>
        <w:ind w:left="482" w:hanging="48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29B964D1"/>
    <w:multiLevelType w:val="multilevel"/>
    <w:tmpl w:val="BF00EE26"/>
    <w:lvl w:ilvl="0">
      <w:start w:val="1"/>
      <w:numFmt w:val="upperLetter"/>
      <w:pStyle w:val="BilagOverskrift1"/>
      <w:lvlText w:val="%1"/>
      <w:lvlJc w:val="left"/>
      <w:pPr>
        <w:ind w:left="0" w:hanging="3402"/>
      </w:pPr>
      <w:rPr>
        <w:rFonts w:hint="default"/>
      </w:rPr>
    </w:lvl>
    <w:lvl w:ilvl="1">
      <w:start w:val="1"/>
      <w:numFmt w:val="decimal"/>
      <w:pStyle w:val="Bilagoverskrift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5" w:hanging="198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68" w:hanging="226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68" w:hanging="2268"/>
      </w:pPr>
      <w:rPr>
        <w:rFonts w:hint="default"/>
      </w:rPr>
    </w:lvl>
  </w:abstractNum>
  <w:abstractNum w:abstractNumId="18" w15:restartNumberingAfterBreak="0">
    <w:nsid w:val="29F55250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AC91D62"/>
    <w:multiLevelType w:val="multilevel"/>
    <w:tmpl w:val="8EE43A2C"/>
    <w:lvl w:ilvl="0">
      <w:start w:val="1"/>
      <w:numFmt w:val="upperLetter"/>
      <w:lvlText w:val="Appendix %1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170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1" w:hanging="170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1" w:hanging="170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1" w:hanging="170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01" w:hanging="1701"/>
      </w:pPr>
      <w:rPr>
        <w:rFonts w:hint="default"/>
      </w:rPr>
    </w:lvl>
  </w:abstractNum>
  <w:abstractNum w:abstractNumId="20" w15:restartNumberingAfterBreak="0">
    <w:nsid w:val="2C033387"/>
    <w:multiLevelType w:val="multilevel"/>
    <w:tmpl w:val="4EFC694E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2EDC5848"/>
    <w:multiLevelType w:val="multilevel"/>
    <w:tmpl w:val="0B727A10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1928"/>
        </w:tabs>
        <w:ind w:left="1928" w:hanging="19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316F2B15"/>
    <w:multiLevelType w:val="multilevel"/>
    <w:tmpl w:val="5EFAFCF4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lvlRestart w:val="0"/>
      <w:lvlText w:val="Bilag 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6 %7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32F22577"/>
    <w:multiLevelType w:val="multilevel"/>
    <w:tmpl w:val="0EE47B74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1928"/>
        </w:tabs>
        <w:ind w:left="1928" w:hanging="19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35123340"/>
    <w:multiLevelType w:val="multilevel"/>
    <w:tmpl w:val="0406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416D318D"/>
    <w:multiLevelType w:val="multilevel"/>
    <w:tmpl w:val="103ADA58"/>
    <w:lvl w:ilvl="0">
      <w:start w:val="1"/>
      <w:numFmt w:val="decimal"/>
      <w:pStyle w:val="Refoverskrift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4A23A2C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C0C384C"/>
    <w:multiLevelType w:val="multilevel"/>
    <w:tmpl w:val="087AA40A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2041"/>
        </w:tabs>
        <w:ind w:left="2041" w:hanging="204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4F8E439A"/>
    <w:multiLevelType w:val="multilevel"/>
    <w:tmpl w:val="F384A938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lvlRestart w:val="0"/>
      <w:lvlText w:val="Bilag 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6 %7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56512B71"/>
    <w:multiLevelType w:val="multilevel"/>
    <w:tmpl w:val="7612EF04"/>
    <w:lvl w:ilvl="0">
      <w:start w:val="1"/>
      <w:numFmt w:val="upperLetter"/>
      <w:lvlText w:val="%1"/>
      <w:lvlJc w:val="left"/>
      <w:pPr>
        <w:ind w:left="1474" w:hanging="147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4" w:hanging="147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4" w:hanging="147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4" w:hanging="147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74" w:hanging="147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4" w:hanging="147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4" w:hanging="1474"/>
      </w:pPr>
      <w:rPr>
        <w:rFonts w:hint="default"/>
      </w:rPr>
    </w:lvl>
  </w:abstractNum>
  <w:abstractNum w:abstractNumId="30" w15:restartNumberingAfterBreak="0">
    <w:nsid w:val="5E7A32CC"/>
    <w:multiLevelType w:val="multilevel"/>
    <w:tmpl w:val="C72A08A2"/>
    <w:lvl w:ilvl="0">
      <w:start w:val="1"/>
      <w:numFmt w:val="upperLetter"/>
      <w:lvlText w:val="Bilag %1"/>
      <w:lvlJc w:val="left"/>
      <w:pPr>
        <w:ind w:left="1474" w:hanging="1474"/>
      </w:pPr>
      <w:rPr>
        <w:rFonts w:ascii="Neo Sans Std" w:hAnsi="Neo Sans Std" w:hint="default"/>
        <w:color w:val="3366CC"/>
        <w:sz w:val="36"/>
      </w:rPr>
    </w:lvl>
    <w:lvl w:ilvl="1">
      <w:start w:val="1"/>
      <w:numFmt w:val="decimal"/>
      <w:lvlText w:val="%1. %2."/>
      <w:lvlJc w:val="left"/>
      <w:pPr>
        <w:ind w:left="567" w:hanging="567"/>
      </w:pPr>
      <w:rPr>
        <w:rFonts w:hint="default"/>
        <w:color w:val="3366CC"/>
        <w:sz w:val="20"/>
      </w:rPr>
    </w:lvl>
    <w:lvl w:ilvl="2">
      <w:start w:val="1"/>
      <w:numFmt w:val="decimal"/>
      <w:lvlText w:val="%1 %2.%3"/>
      <w:lvlJc w:val="left"/>
      <w:pPr>
        <w:ind w:left="851" w:hanging="851"/>
      </w:pPr>
      <w:rPr>
        <w:rFonts w:ascii="Arial" w:hAnsi="Arial" w:hint="default"/>
        <w:color w:val="9A141C"/>
        <w:sz w:val="20"/>
      </w:rPr>
    </w:lvl>
    <w:lvl w:ilvl="3">
      <w:start w:val="1"/>
      <w:numFmt w:val="decimal"/>
      <w:lvlText w:val="%1 %2.%3.%4"/>
      <w:lvlJc w:val="left"/>
      <w:pPr>
        <w:ind w:left="1729" w:hanging="1729"/>
      </w:pPr>
      <w:rPr>
        <w:rFonts w:ascii="Arial" w:hAnsi="Arial" w:hint="default"/>
        <w:color w:val="9A141C"/>
        <w:sz w:val="20"/>
      </w:rPr>
    </w:lvl>
    <w:lvl w:ilvl="4">
      <w:start w:val="1"/>
      <w:numFmt w:val="decimal"/>
      <w:lvlText w:val="%1 %2.%3.%4.%5"/>
      <w:lvlJc w:val="left"/>
      <w:pPr>
        <w:ind w:left="2232" w:hanging="2232"/>
      </w:pPr>
      <w:rPr>
        <w:rFonts w:ascii="Arial" w:hAnsi="Arial" w:hint="default"/>
        <w:color w:val="9A141C"/>
        <w:sz w:val="20"/>
      </w:rPr>
    </w:lvl>
    <w:lvl w:ilvl="5">
      <w:start w:val="1"/>
      <w:numFmt w:val="decimal"/>
      <w:lvlText w:val="%1%2.%3.%4.%5.%6"/>
      <w:lvlJc w:val="left"/>
      <w:pPr>
        <w:ind w:left="2736" w:hanging="2736"/>
      </w:pPr>
      <w:rPr>
        <w:rFonts w:ascii="Arial" w:hAnsi="Arial" w:hint="default"/>
        <w:color w:val="9A141C"/>
        <w:sz w:val="20"/>
      </w:rPr>
    </w:lvl>
    <w:lvl w:ilvl="6">
      <w:start w:val="1"/>
      <w:numFmt w:val="decimal"/>
      <w:lvlText w:val="%1 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 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 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9495C53"/>
    <w:multiLevelType w:val="multilevel"/>
    <w:tmpl w:val="040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6ACB3B03"/>
    <w:multiLevelType w:val="multilevel"/>
    <w:tmpl w:val="390CE878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588"/>
        </w:tabs>
        <w:ind w:left="1588" w:hanging="22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6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33" w15:restartNumberingAfterBreak="0">
    <w:nsid w:val="734C7605"/>
    <w:multiLevelType w:val="multilevel"/>
    <w:tmpl w:val="FF4CAF9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93"/>
        </w:tabs>
        <w:ind w:left="2693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99"/>
        </w:tabs>
        <w:ind w:left="3799" w:hanging="1106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53"/>
        </w:tabs>
        <w:ind w:left="4253" w:hanging="15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hanging="184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78"/>
        </w:tabs>
        <w:ind w:left="4678" w:hanging="198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20"/>
        </w:tabs>
        <w:ind w:left="4820" w:hanging="2127"/>
      </w:pPr>
      <w:rPr>
        <w:rFonts w:hint="default"/>
      </w:rPr>
    </w:lvl>
  </w:abstractNum>
  <w:abstractNum w:abstractNumId="34" w15:restartNumberingAfterBreak="0">
    <w:nsid w:val="75CB3C50"/>
    <w:multiLevelType w:val="multilevel"/>
    <w:tmpl w:val="180E2092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1151"/>
        </w:tabs>
        <w:ind w:left="1151" w:hanging="11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456879162">
    <w:abstractNumId w:val="9"/>
  </w:num>
  <w:num w:numId="2" w16cid:durableId="259534980">
    <w:abstractNumId w:val="7"/>
  </w:num>
  <w:num w:numId="3" w16cid:durableId="1349478730">
    <w:abstractNumId w:val="6"/>
  </w:num>
  <w:num w:numId="4" w16cid:durableId="1947687695">
    <w:abstractNumId w:val="33"/>
  </w:num>
  <w:num w:numId="5" w16cid:durableId="13502130">
    <w:abstractNumId w:val="32"/>
  </w:num>
  <w:num w:numId="6" w16cid:durableId="65035341">
    <w:abstractNumId w:val="11"/>
  </w:num>
  <w:num w:numId="7" w16cid:durableId="535315169">
    <w:abstractNumId w:val="31"/>
  </w:num>
  <w:num w:numId="8" w16cid:durableId="189996077">
    <w:abstractNumId w:val="24"/>
  </w:num>
  <w:num w:numId="9" w16cid:durableId="95827120">
    <w:abstractNumId w:val="5"/>
  </w:num>
  <w:num w:numId="10" w16cid:durableId="2127041036">
    <w:abstractNumId w:val="4"/>
  </w:num>
  <w:num w:numId="11" w16cid:durableId="1715079865">
    <w:abstractNumId w:val="8"/>
  </w:num>
  <w:num w:numId="12" w16cid:durableId="1877616064">
    <w:abstractNumId w:val="3"/>
  </w:num>
  <w:num w:numId="13" w16cid:durableId="1335570803">
    <w:abstractNumId w:val="2"/>
  </w:num>
  <w:num w:numId="14" w16cid:durableId="810176147">
    <w:abstractNumId w:val="1"/>
  </w:num>
  <w:num w:numId="15" w16cid:durableId="1206060206">
    <w:abstractNumId w:val="0"/>
  </w:num>
  <w:num w:numId="16" w16cid:durableId="1128087170">
    <w:abstractNumId w:val="10"/>
  </w:num>
  <w:num w:numId="17" w16cid:durableId="586963672">
    <w:abstractNumId w:val="16"/>
  </w:num>
  <w:num w:numId="18" w16cid:durableId="510142457">
    <w:abstractNumId w:val="21"/>
  </w:num>
  <w:num w:numId="19" w16cid:durableId="1614091935">
    <w:abstractNumId w:val="18"/>
  </w:num>
  <w:num w:numId="20" w16cid:durableId="826366643">
    <w:abstractNumId w:val="26"/>
  </w:num>
  <w:num w:numId="21" w16cid:durableId="1236353082">
    <w:abstractNumId w:val="14"/>
  </w:num>
  <w:num w:numId="22" w16cid:durableId="1063682034">
    <w:abstractNumId w:val="22"/>
  </w:num>
  <w:num w:numId="23" w16cid:durableId="1561943194">
    <w:abstractNumId w:val="28"/>
  </w:num>
  <w:num w:numId="24" w16cid:durableId="2038506950">
    <w:abstractNumId w:val="15"/>
  </w:num>
  <w:num w:numId="25" w16cid:durableId="772240303">
    <w:abstractNumId w:val="20"/>
  </w:num>
  <w:num w:numId="26" w16cid:durableId="291981634">
    <w:abstractNumId w:val="34"/>
  </w:num>
  <w:num w:numId="27" w16cid:durableId="1978490524">
    <w:abstractNumId w:val="12"/>
  </w:num>
  <w:num w:numId="28" w16cid:durableId="1090463135">
    <w:abstractNumId w:val="23"/>
  </w:num>
  <w:num w:numId="29" w16cid:durableId="1486240711">
    <w:abstractNumId w:val="27"/>
  </w:num>
  <w:num w:numId="30" w16cid:durableId="1786457078">
    <w:abstractNumId w:val="13"/>
  </w:num>
  <w:num w:numId="31" w16cid:durableId="2142458245">
    <w:abstractNumId w:val="9"/>
  </w:num>
  <w:num w:numId="32" w16cid:durableId="1007052583">
    <w:abstractNumId w:val="8"/>
  </w:num>
  <w:num w:numId="33" w16cid:durableId="131168973">
    <w:abstractNumId w:val="30"/>
  </w:num>
  <w:num w:numId="34" w16cid:durableId="218058330">
    <w:abstractNumId w:val="30"/>
  </w:num>
  <w:num w:numId="35" w16cid:durableId="986278768">
    <w:abstractNumId w:val="10"/>
  </w:num>
  <w:num w:numId="36" w16cid:durableId="939800687">
    <w:abstractNumId w:val="10"/>
  </w:num>
  <w:num w:numId="37" w16cid:durableId="1466199013">
    <w:abstractNumId w:val="10"/>
  </w:num>
  <w:num w:numId="38" w16cid:durableId="342243303">
    <w:abstractNumId w:val="10"/>
  </w:num>
  <w:num w:numId="39" w16cid:durableId="768043022">
    <w:abstractNumId w:val="10"/>
  </w:num>
  <w:num w:numId="40" w16cid:durableId="1397898029">
    <w:abstractNumId w:val="10"/>
  </w:num>
  <w:num w:numId="41" w16cid:durableId="693310503">
    <w:abstractNumId w:val="10"/>
  </w:num>
  <w:num w:numId="42" w16cid:durableId="1603418821">
    <w:abstractNumId w:val="10"/>
  </w:num>
  <w:num w:numId="43" w16cid:durableId="116800808">
    <w:abstractNumId w:val="25"/>
  </w:num>
  <w:num w:numId="44" w16cid:durableId="326178813">
    <w:abstractNumId w:val="19"/>
  </w:num>
  <w:num w:numId="45" w16cid:durableId="417559314">
    <w:abstractNumId w:val="29"/>
  </w:num>
  <w:num w:numId="46" w16cid:durableId="1676565113">
    <w:abstractNumId w:val="30"/>
  </w:num>
  <w:num w:numId="47" w16cid:durableId="986665090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1304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2CC"/>
    <w:rsid w:val="00002C8F"/>
    <w:rsid w:val="00002FF0"/>
    <w:rsid w:val="00003294"/>
    <w:rsid w:val="00011C0E"/>
    <w:rsid w:val="000127B9"/>
    <w:rsid w:val="000135B1"/>
    <w:rsid w:val="00014646"/>
    <w:rsid w:val="000146E3"/>
    <w:rsid w:val="00015A6D"/>
    <w:rsid w:val="000169D7"/>
    <w:rsid w:val="000179A9"/>
    <w:rsid w:val="00017DAF"/>
    <w:rsid w:val="00017FAD"/>
    <w:rsid w:val="00027829"/>
    <w:rsid w:val="00031598"/>
    <w:rsid w:val="000369C4"/>
    <w:rsid w:val="00037380"/>
    <w:rsid w:val="000377DF"/>
    <w:rsid w:val="00042694"/>
    <w:rsid w:val="00042EE9"/>
    <w:rsid w:val="00052F48"/>
    <w:rsid w:val="00055A6A"/>
    <w:rsid w:val="00055BA8"/>
    <w:rsid w:val="00057E1A"/>
    <w:rsid w:val="0006268E"/>
    <w:rsid w:val="00063AB2"/>
    <w:rsid w:val="0006463F"/>
    <w:rsid w:val="00065E32"/>
    <w:rsid w:val="00070801"/>
    <w:rsid w:val="000714FD"/>
    <w:rsid w:val="000718AC"/>
    <w:rsid w:val="00074299"/>
    <w:rsid w:val="000755E7"/>
    <w:rsid w:val="00077D4D"/>
    <w:rsid w:val="00081160"/>
    <w:rsid w:val="00087769"/>
    <w:rsid w:val="000909AF"/>
    <w:rsid w:val="00096004"/>
    <w:rsid w:val="000A2A66"/>
    <w:rsid w:val="000A35DB"/>
    <w:rsid w:val="000A38D3"/>
    <w:rsid w:val="000A5CF3"/>
    <w:rsid w:val="000B07E0"/>
    <w:rsid w:val="000C61EF"/>
    <w:rsid w:val="000D1B04"/>
    <w:rsid w:val="000D5477"/>
    <w:rsid w:val="000D7D5D"/>
    <w:rsid w:val="000D7F6C"/>
    <w:rsid w:val="000E1BD4"/>
    <w:rsid w:val="000E68E7"/>
    <w:rsid w:val="000E7CEB"/>
    <w:rsid w:val="000F2B68"/>
    <w:rsid w:val="000F7253"/>
    <w:rsid w:val="000F76CF"/>
    <w:rsid w:val="001038C4"/>
    <w:rsid w:val="001070F0"/>
    <w:rsid w:val="0010769D"/>
    <w:rsid w:val="001110D5"/>
    <w:rsid w:val="00117990"/>
    <w:rsid w:val="001240E1"/>
    <w:rsid w:val="00134864"/>
    <w:rsid w:val="001404C4"/>
    <w:rsid w:val="001427A7"/>
    <w:rsid w:val="00143251"/>
    <w:rsid w:val="0014691D"/>
    <w:rsid w:val="00153749"/>
    <w:rsid w:val="00153C3D"/>
    <w:rsid w:val="001551F9"/>
    <w:rsid w:val="0015549B"/>
    <w:rsid w:val="00156620"/>
    <w:rsid w:val="00160D1D"/>
    <w:rsid w:val="00163B70"/>
    <w:rsid w:val="00164A6C"/>
    <w:rsid w:val="0017186D"/>
    <w:rsid w:val="00176340"/>
    <w:rsid w:val="0017662D"/>
    <w:rsid w:val="00176C23"/>
    <w:rsid w:val="00180A46"/>
    <w:rsid w:val="00181FCA"/>
    <w:rsid w:val="00190272"/>
    <w:rsid w:val="00191551"/>
    <w:rsid w:val="001927F4"/>
    <w:rsid w:val="0019318B"/>
    <w:rsid w:val="001964E2"/>
    <w:rsid w:val="001A7256"/>
    <w:rsid w:val="001C0122"/>
    <w:rsid w:val="001C216C"/>
    <w:rsid w:val="001C2E4B"/>
    <w:rsid w:val="001C6AF1"/>
    <w:rsid w:val="001D03BF"/>
    <w:rsid w:val="001D66F3"/>
    <w:rsid w:val="001E11DF"/>
    <w:rsid w:val="001E50E2"/>
    <w:rsid w:val="001E5289"/>
    <w:rsid w:val="001E7C9E"/>
    <w:rsid w:val="001F1201"/>
    <w:rsid w:val="001F4BC7"/>
    <w:rsid w:val="00201191"/>
    <w:rsid w:val="0020422D"/>
    <w:rsid w:val="00212D6D"/>
    <w:rsid w:val="002145F3"/>
    <w:rsid w:val="00220EC2"/>
    <w:rsid w:val="00223CC1"/>
    <w:rsid w:val="00224B8A"/>
    <w:rsid w:val="002261D1"/>
    <w:rsid w:val="002265DD"/>
    <w:rsid w:val="002267D8"/>
    <w:rsid w:val="00231C2A"/>
    <w:rsid w:val="0023408C"/>
    <w:rsid w:val="00237BB1"/>
    <w:rsid w:val="002516BB"/>
    <w:rsid w:val="00251FF6"/>
    <w:rsid w:val="00253515"/>
    <w:rsid w:val="00256122"/>
    <w:rsid w:val="002567BC"/>
    <w:rsid w:val="00262DE7"/>
    <w:rsid w:val="00270681"/>
    <w:rsid w:val="00272415"/>
    <w:rsid w:val="00273498"/>
    <w:rsid w:val="002938D9"/>
    <w:rsid w:val="0029647B"/>
    <w:rsid w:val="002A5FF5"/>
    <w:rsid w:val="002B46A5"/>
    <w:rsid w:val="002D1C78"/>
    <w:rsid w:val="002D4A11"/>
    <w:rsid w:val="002D66F8"/>
    <w:rsid w:val="002E3145"/>
    <w:rsid w:val="002F0D12"/>
    <w:rsid w:val="002F4386"/>
    <w:rsid w:val="002F4F82"/>
    <w:rsid w:val="002F688D"/>
    <w:rsid w:val="003001E6"/>
    <w:rsid w:val="0030355C"/>
    <w:rsid w:val="00306891"/>
    <w:rsid w:val="00306ABB"/>
    <w:rsid w:val="0030711C"/>
    <w:rsid w:val="00311672"/>
    <w:rsid w:val="0031645E"/>
    <w:rsid w:val="00320E15"/>
    <w:rsid w:val="00322CE7"/>
    <w:rsid w:val="003235BA"/>
    <w:rsid w:val="003312DB"/>
    <w:rsid w:val="00334ACA"/>
    <w:rsid w:val="00337BB7"/>
    <w:rsid w:val="00341D66"/>
    <w:rsid w:val="0034211A"/>
    <w:rsid w:val="00347206"/>
    <w:rsid w:val="00350103"/>
    <w:rsid w:val="0035648F"/>
    <w:rsid w:val="00361E50"/>
    <w:rsid w:val="00362B34"/>
    <w:rsid w:val="00374AAA"/>
    <w:rsid w:val="003804AB"/>
    <w:rsid w:val="00385EDA"/>
    <w:rsid w:val="00385FBE"/>
    <w:rsid w:val="00386B1F"/>
    <w:rsid w:val="00392A66"/>
    <w:rsid w:val="00392CCB"/>
    <w:rsid w:val="00396CC8"/>
    <w:rsid w:val="003A3F06"/>
    <w:rsid w:val="003A6A15"/>
    <w:rsid w:val="003A7A47"/>
    <w:rsid w:val="003B18FD"/>
    <w:rsid w:val="003B1C78"/>
    <w:rsid w:val="003B27F1"/>
    <w:rsid w:val="003B67A1"/>
    <w:rsid w:val="003C0651"/>
    <w:rsid w:val="003C36C4"/>
    <w:rsid w:val="003C78E2"/>
    <w:rsid w:val="003D1793"/>
    <w:rsid w:val="003D19D2"/>
    <w:rsid w:val="003D28B1"/>
    <w:rsid w:val="003D2DF0"/>
    <w:rsid w:val="003E4231"/>
    <w:rsid w:val="003E6656"/>
    <w:rsid w:val="003E7F01"/>
    <w:rsid w:val="003F005F"/>
    <w:rsid w:val="003F54F0"/>
    <w:rsid w:val="003F7BEB"/>
    <w:rsid w:val="0040304F"/>
    <w:rsid w:val="0040358B"/>
    <w:rsid w:val="004045A5"/>
    <w:rsid w:val="00407B42"/>
    <w:rsid w:val="0041061B"/>
    <w:rsid w:val="004110B9"/>
    <w:rsid w:val="00411CBC"/>
    <w:rsid w:val="004133B5"/>
    <w:rsid w:val="00417B28"/>
    <w:rsid w:val="00420B3C"/>
    <w:rsid w:val="00422CA9"/>
    <w:rsid w:val="00426E08"/>
    <w:rsid w:val="00427D7E"/>
    <w:rsid w:val="00427F89"/>
    <w:rsid w:val="0043257E"/>
    <w:rsid w:val="00433A81"/>
    <w:rsid w:val="004358E2"/>
    <w:rsid w:val="00435B59"/>
    <w:rsid w:val="0044223F"/>
    <w:rsid w:val="00451B4B"/>
    <w:rsid w:val="00451C68"/>
    <w:rsid w:val="0045214D"/>
    <w:rsid w:val="004539F8"/>
    <w:rsid w:val="004575E1"/>
    <w:rsid w:val="00457AB3"/>
    <w:rsid w:val="00457C7B"/>
    <w:rsid w:val="00461849"/>
    <w:rsid w:val="00465595"/>
    <w:rsid w:val="004670D7"/>
    <w:rsid w:val="0049190D"/>
    <w:rsid w:val="00492883"/>
    <w:rsid w:val="004A426D"/>
    <w:rsid w:val="004A4465"/>
    <w:rsid w:val="004A5D92"/>
    <w:rsid w:val="004B0940"/>
    <w:rsid w:val="004B2422"/>
    <w:rsid w:val="004C0936"/>
    <w:rsid w:val="004C0C0B"/>
    <w:rsid w:val="004C0ECE"/>
    <w:rsid w:val="004C4663"/>
    <w:rsid w:val="004C5CFD"/>
    <w:rsid w:val="004C63C1"/>
    <w:rsid w:val="004D0098"/>
    <w:rsid w:val="004D1FDC"/>
    <w:rsid w:val="004D33F7"/>
    <w:rsid w:val="004D64F7"/>
    <w:rsid w:val="004E2D0D"/>
    <w:rsid w:val="004F01C0"/>
    <w:rsid w:val="004F391B"/>
    <w:rsid w:val="004F3A57"/>
    <w:rsid w:val="004F6272"/>
    <w:rsid w:val="00504233"/>
    <w:rsid w:val="00507E3D"/>
    <w:rsid w:val="0051519D"/>
    <w:rsid w:val="00515540"/>
    <w:rsid w:val="00516CCE"/>
    <w:rsid w:val="0051717C"/>
    <w:rsid w:val="00522383"/>
    <w:rsid w:val="0052531A"/>
    <w:rsid w:val="00527C24"/>
    <w:rsid w:val="005312E3"/>
    <w:rsid w:val="005319B8"/>
    <w:rsid w:val="00532438"/>
    <w:rsid w:val="00544882"/>
    <w:rsid w:val="00544F71"/>
    <w:rsid w:val="005450DA"/>
    <w:rsid w:val="005462D6"/>
    <w:rsid w:val="0055133E"/>
    <w:rsid w:val="00553120"/>
    <w:rsid w:val="0055495B"/>
    <w:rsid w:val="00554F43"/>
    <w:rsid w:val="00555079"/>
    <w:rsid w:val="00555B18"/>
    <w:rsid w:val="00555FEC"/>
    <w:rsid w:val="005631DE"/>
    <w:rsid w:val="0056380B"/>
    <w:rsid w:val="00564096"/>
    <w:rsid w:val="00564678"/>
    <w:rsid w:val="00573E18"/>
    <w:rsid w:val="00574182"/>
    <w:rsid w:val="005763FD"/>
    <w:rsid w:val="00577719"/>
    <w:rsid w:val="00586489"/>
    <w:rsid w:val="00590E46"/>
    <w:rsid w:val="00591671"/>
    <w:rsid w:val="00592010"/>
    <w:rsid w:val="00592C23"/>
    <w:rsid w:val="005B12F8"/>
    <w:rsid w:val="005B1B1D"/>
    <w:rsid w:val="005B2896"/>
    <w:rsid w:val="005C0009"/>
    <w:rsid w:val="005C48C1"/>
    <w:rsid w:val="005C5843"/>
    <w:rsid w:val="005C635F"/>
    <w:rsid w:val="005D100D"/>
    <w:rsid w:val="005D4C4C"/>
    <w:rsid w:val="005E0276"/>
    <w:rsid w:val="005E19F1"/>
    <w:rsid w:val="005E250D"/>
    <w:rsid w:val="005E25F6"/>
    <w:rsid w:val="005E2612"/>
    <w:rsid w:val="005F09E0"/>
    <w:rsid w:val="005F2C26"/>
    <w:rsid w:val="005F5D16"/>
    <w:rsid w:val="005F6741"/>
    <w:rsid w:val="00601C4E"/>
    <w:rsid w:val="00604EB6"/>
    <w:rsid w:val="006110BA"/>
    <w:rsid w:val="0061288E"/>
    <w:rsid w:val="006160D5"/>
    <w:rsid w:val="0062087C"/>
    <w:rsid w:val="00625FF4"/>
    <w:rsid w:val="00626BD4"/>
    <w:rsid w:val="00630CBF"/>
    <w:rsid w:val="006338E5"/>
    <w:rsid w:val="0064381C"/>
    <w:rsid w:val="006474AB"/>
    <w:rsid w:val="006509F8"/>
    <w:rsid w:val="006555BD"/>
    <w:rsid w:val="00655670"/>
    <w:rsid w:val="006557CC"/>
    <w:rsid w:val="00663709"/>
    <w:rsid w:val="0066624D"/>
    <w:rsid w:val="006672A9"/>
    <w:rsid w:val="0066784A"/>
    <w:rsid w:val="00674880"/>
    <w:rsid w:val="00675041"/>
    <w:rsid w:val="00677B39"/>
    <w:rsid w:val="00683182"/>
    <w:rsid w:val="00684E0F"/>
    <w:rsid w:val="006868B2"/>
    <w:rsid w:val="006A32DF"/>
    <w:rsid w:val="006A4100"/>
    <w:rsid w:val="006A4FA3"/>
    <w:rsid w:val="006A70B4"/>
    <w:rsid w:val="006A74E6"/>
    <w:rsid w:val="006B4465"/>
    <w:rsid w:val="006B47F2"/>
    <w:rsid w:val="006B4D2A"/>
    <w:rsid w:val="006B74B4"/>
    <w:rsid w:val="006B79D8"/>
    <w:rsid w:val="006C1AE3"/>
    <w:rsid w:val="006C3FCA"/>
    <w:rsid w:val="006C520A"/>
    <w:rsid w:val="006C633F"/>
    <w:rsid w:val="006C6F71"/>
    <w:rsid w:val="006D0B68"/>
    <w:rsid w:val="006D3ADE"/>
    <w:rsid w:val="006D537C"/>
    <w:rsid w:val="006E2E3A"/>
    <w:rsid w:val="006E3C22"/>
    <w:rsid w:val="006F3131"/>
    <w:rsid w:val="00702E4B"/>
    <w:rsid w:val="007053B0"/>
    <w:rsid w:val="00705CA0"/>
    <w:rsid w:val="0072027E"/>
    <w:rsid w:val="007230B9"/>
    <w:rsid w:val="00734F3F"/>
    <w:rsid w:val="007351B8"/>
    <w:rsid w:val="007378CC"/>
    <w:rsid w:val="00737F96"/>
    <w:rsid w:val="00740CA2"/>
    <w:rsid w:val="00744E65"/>
    <w:rsid w:val="0074617D"/>
    <w:rsid w:val="00746F35"/>
    <w:rsid w:val="00755DFA"/>
    <w:rsid w:val="007560E8"/>
    <w:rsid w:val="00763632"/>
    <w:rsid w:val="00767694"/>
    <w:rsid w:val="00772B81"/>
    <w:rsid w:val="00785486"/>
    <w:rsid w:val="00795641"/>
    <w:rsid w:val="007A1A9C"/>
    <w:rsid w:val="007A2264"/>
    <w:rsid w:val="007A2580"/>
    <w:rsid w:val="007A5509"/>
    <w:rsid w:val="007A73E8"/>
    <w:rsid w:val="007B294F"/>
    <w:rsid w:val="007B31C2"/>
    <w:rsid w:val="007B4744"/>
    <w:rsid w:val="007C0268"/>
    <w:rsid w:val="007C051D"/>
    <w:rsid w:val="007C07F1"/>
    <w:rsid w:val="007C0A06"/>
    <w:rsid w:val="007C121F"/>
    <w:rsid w:val="007C2149"/>
    <w:rsid w:val="007C7450"/>
    <w:rsid w:val="007D11BB"/>
    <w:rsid w:val="007D2ABA"/>
    <w:rsid w:val="007D3205"/>
    <w:rsid w:val="007D4E32"/>
    <w:rsid w:val="007D54AA"/>
    <w:rsid w:val="007D7D70"/>
    <w:rsid w:val="007E073A"/>
    <w:rsid w:val="007E1DE7"/>
    <w:rsid w:val="007E1E81"/>
    <w:rsid w:val="007E2146"/>
    <w:rsid w:val="007E36E1"/>
    <w:rsid w:val="007F145F"/>
    <w:rsid w:val="007F38C2"/>
    <w:rsid w:val="007F5B78"/>
    <w:rsid w:val="00801C0B"/>
    <w:rsid w:val="008061B3"/>
    <w:rsid w:val="008070A7"/>
    <w:rsid w:val="00807902"/>
    <w:rsid w:val="0081261A"/>
    <w:rsid w:val="00816232"/>
    <w:rsid w:val="00817B56"/>
    <w:rsid w:val="00822758"/>
    <w:rsid w:val="00830E96"/>
    <w:rsid w:val="00846F4F"/>
    <w:rsid w:val="00853CE6"/>
    <w:rsid w:val="00855647"/>
    <w:rsid w:val="00857D34"/>
    <w:rsid w:val="0086288D"/>
    <w:rsid w:val="00867997"/>
    <w:rsid w:val="00870025"/>
    <w:rsid w:val="00870040"/>
    <w:rsid w:val="00875E24"/>
    <w:rsid w:val="0088145E"/>
    <w:rsid w:val="00881834"/>
    <w:rsid w:val="00881E17"/>
    <w:rsid w:val="008832BD"/>
    <w:rsid w:val="00884DDE"/>
    <w:rsid w:val="008854AB"/>
    <w:rsid w:val="00892528"/>
    <w:rsid w:val="008A27AA"/>
    <w:rsid w:val="008B145C"/>
    <w:rsid w:val="008B2073"/>
    <w:rsid w:val="008B3CD5"/>
    <w:rsid w:val="008B7AF4"/>
    <w:rsid w:val="008D44D3"/>
    <w:rsid w:val="008E114D"/>
    <w:rsid w:val="008E1586"/>
    <w:rsid w:val="008E3DEA"/>
    <w:rsid w:val="008F5B3E"/>
    <w:rsid w:val="0090154E"/>
    <w:rsid w:val="00901A85"/>
    <w:rsid w:val="00906F48"/>
    <w:rsid w:val="00912491"/>
    <w:rsid w:val="00912C26"/>
    <w:rsid w:val="00914564"/>
    <w:rsid w:val="0091713C"/>
    <w:rsid w:val="00922046"/>
    <w:rsid w:val="00922267"/>
    <w:rsid w:val="009236DE"/>
    <w:rsid w:val="0092466D"/>
    <w:rsid w:val="009315DB"/>
    <w:rsid w:val="009345CB"/>
    <w:rsid w:val="00935614"/>
    <w:rsid w:val="009448C9"/>
    <w:rsid w:val="00956F23"/>
    <w:rsid w:val="00960858"/>
    <w:rsid w:val="00962BF4"/>
    <w:rsid w:val="00975817"/>
    <w:rsid w:val="00980C6A"/>
    <w:rsid w:val="0099061E"/>
    <w:rsid w:val="00992EEA"/>
    <w:rsid w:val="009A018B"/>
    <w:rsid w:val="009A5156"/>
    <w:rsid w:val="009A7BF0"/>
    <w:rsid w:val="009B0DF0"/>
    <w:rsid w:val="009B3B90"/>
    <w:rsid w:val="009B53D3"/>
    <w:rsid w:val="009B5B7E"/>
    <w:rsid w:val="009C1D58"/>
    <w:rsid w:val="009C40FB"/>
    <w:rsid w:val="009C457C"/>
    <w:rsid w:val="009C779B"/>
    <w:rsid w:val="009D1238"/>
    <w:rsid w:val="009D3A31"/>
    <w:rsid w:val="009D3BCE"/>
    <w:rsid w:val="009E1DF2"/>
    <w:rsid w:val="009E467C"/>
    <w:rsid w:val="009F0B85"/>
    <w:rsid w:val="009F2E79"/>
    <w:rsid w:val="009F35A0"/>
    <w:rsid w:val="009F56D0"/>
    <w:rsid w:val="009F6B99"/>
    <w:rsid w:val="00A009EC"/>
    <w:rsid w:val="00A022BC"/>
    <w:rsid w:val="00A0443C"/>
    <w:rsid w:val="00A0450C"/>
    <w:rsid w:val="00A06A92"/>
    <w:rsid w:val="00A12562"/>
    <w:rsid w:val="00A12BF9"/>
    <w:rsid w:val="00A14135"/>
    <w:rsid w:val="00A149E8"/>
    <w:rsid w:val="00A21212"/>
    <w:rsid w:val="00A212B6"/>
    <w:rsid w:val="00A21D21"/>
    <w:rsid w:val="00A255F2"/>
    <w:rsid w:val="00A25E20"/>
    <w:rsid w:val="00A2618A"/>
    <w:rsid w:val="00A26C19"/>
    <w:rsid w:val="00A30B4F"/>
    <w:rsid w:val="00A310CD"/>
    <w:rsid w:val="00A330DC"/>
    <w:rsid w:val="00A34212"/>
    <w:rsid w:val="00A34AC6"/>
    <w:rsid w:val="00A356D1"/>
    <w:rsid w:val="00A3668C"/>
    <w:rsid w:val="00A410EF"/>
    <w:rsid w:val="00A47BF3"/>
    <w:rsid w:val="00A6282C"/>
    <w:rsid w:val="00A63827"/>
    <w:rsid w:val="00A656DE"/>
    <w:rsid w:val="00A65DA5"/>
    <w:rsid w:val="00A67B1B"/>
    <w:rsid w:val="00A87A76"/>
    <w:rsid w:val="00A91D82"/>
    <w:rsid w:val="00A93B14"/>
    <w:rsid w:val="00A94DD3"/>
    <w:rsid w:val="00A9589A"/>
    <w:rsid w:val="00A97A22"/>
    <w:rsid w:val="00A97E4E"/>
    <w:rsid w:val="00AA1DDD"/>
    <w:rsid w:val="00AA3CBA"/>
    <w:rsid w:val="00AA5B1D"/>
    <w:rsid w:val="00AA5CE3"/>
    <w:rsid w:val="00AB0CA6"/>
    <w:rsid w:val="00AB3235"/>
    <w:rsid w:val="00AC0BDC"/>
    <w:rsid w:val="00AC2E07"/>
    <w:rsid w:val="00AC4667"/>
    <w:rsid w:val="00AC613F"/>
    <w:rsid w:val="00AD1249"/>
    <w:rsid w:val="00AD6509"/>
    <w:rsid w:val="00AD78F8"/>
    <w:rsid w:val="00AE192B"/>
    <w:rsid w:val="00AE4373"/>
    <w:rsid w:val="00AE67C1"/>
    <w:rsid w:val="00AF3827"/>
    <w:rsid w:val="00AF3FA3"/>
    <w:rsid w:val="00AF52A9"/>
    <w:rsid w:val="00B01F34"/>
    <w:rsid w:val="00B06226"/>
    <w:rsid w:val="00B064CB"/>
    <w:rsid w:val="00B06F86"/>
    <w:rsid w:val="00B1039B"/>
    <w:rsid w:val="00B11C58"/>
    <w:rsid w:val="00B13584"/>
    <w:rsid w:val="00B17595"/>
    <w:rsid w:val="00B20A8B"/>
    <w:rsid w:val="00B23A8E"/>
    <w:rsid w:val="00B264E9"/>
    <w:rsid w:val="00B31492"/>
    <w:rsid w:val="00B41AA9"/>
    <w:rsid w:val="00B53D1C"/>
    <w:rsid w:val="00B54FD5"/>
    <w:rsid w:val="00B5745A"/>
    <w:rsid w:val="00B576B4"/>
    <w:rsid w:val="00B612CC"/>
    <w:rsid w:val="00B6189C"/>
    <w:rsid w:val="00B6408C"/>
    <w:rsid w:val="00B66EB4"/>
    <w:rsid w:val="00B70F64"/>
    <w:rsid w:val="00B723AD"/>
    <w:rsid w:val="00B728B8"/>
    <w:rsid w:val="00B749F7"/>
    <w:rsid w:val="00B770A3"/>
    <w:rsid w:val="00B800D9"/>
    <w:rsid w:val="00B8125B"/>
    <w:rsid w:val="00B82059"/>
    <w:rsid w:val="00B82EA9"/>
    <w:rsid w:val="00B83A84"/>
    <w:rsid w:val="00B83BC4"/>
    <w:rsid w:val="00B85171"/>
    <w:rsid w:val="00B85A43"/>
    <w:rsid w:val="00B91DB5"/>
    <w:rsid w:val="00B94DB9"/>
    <w:rsid w:val="00B973C5"/>
    <w:rsid w:val="00B97769"/>
    <w:rsid w:val="00BA36B6"/>
    <w:rsid w:val="00BA37C3"/>
    <w:rsid w:val="00BA6309"/>
    <w:rsid w:val="00BA7DCB"/>
    <w:rsid w:val="00BB54F0"/>
    <w:rsid w:val="00BB61C3"/>
    <w:rsid w:val="00BC1069"/>
    <w:rsid w:val="00BC1426"/>
    <w:rsid w:val="00BD1D38"/>
    <w:rsid w:val="00BD4CE4"/>
    <w:rsid w:val="00BD558D"/>
    <w:rsid w:val="00BD64D9"/>
    <w:rsid w:val="00BD6A7B"/>
    <w:rsid w:val="00BE50CB"/>
    <w:rsid w:val="00BE7414"/>
    <w:rsid w:val="00BF0701"/>
    <w:rsid w:val="00BF3E89"/>
    <w:rsid w:val="00BF5C0E"/>
    <w:rsid w:val="00BF683A"/>
    <w:rsid w:val="00BF75FE"/>
    <w:rsid w:val="00BF76BE"/>
    <w:rsid w:val="00C03608"/>
    <w:rsid w:val="00C051DB"/>
    <w:rsid w:val="00C06554"/>
    <w:rsid w:val="00C119FB"/>
    <w:rsid w:val="00C130F3"/>
    <w:rsid w:val="00C151AE"/>
    <w:rsid w:val="00C15284"/>
    <w:rsid w:val="00C22E5D"/>
    <w:rsid w:val="00C2470B"/>
    <w:rsid w:val="00C24D62"/>
    <w:rsid w:val="00C25D09"/>
    <w:rsid w:val="00C35A8A"/>
    <w:rsid w:val="00C40D55"/>
    <w:rsid w:val="00C40D5C"/>
    <w:rsid w:val="00C42448"/>
    <w:rsid w:val="00C45078"/>
    <w:rsid w:val="00C51B98"/>
    <w:rsid w:val="00C54889"/>
    <w:rsid w:val="00C54E54"/>
    <w:rsid w:val="00C57FC0"/>
    <w:rsid w:val="00C618E2"/>
    <w:rsid w:val="00C6520B"/>
    <w:rsid w:val="00C67294"/>
    <w:rsid w:val="00C73679"/>
    <w:rsid w:val="00C770B1"/>
    <w:rsid w:val="00C80D88"/>
    <w:rsid w:val="00C8559D"/>
    <w:rsid w:val="00C87BE5"/>
    <w:rsid w:val="00C90796"/>
    <w:rsid w:val="00C90D9F"/>
    <w:rsid w:val="00C91C2C"/>
    <w:rsid w:val="00C941A3"/>
    <w:rsid w:val="00CA1682"/>
    <w:rsid w:val="00CA2463"/>
    <w:rsid w:val="00CA2CF0"/>
    <w:rsid w:val="00CA55BC"/>
    <w:rsid w:val="00CA628D"/>
    <w:rsid w:val="00CA69EC"/>
    <w:rsid w:val="00CA73F9"/>
    <w:rsid w:val="00CB4B79"/>
    <w:rsid w:val="00CB5340"/>
    <w:rsid w:val="00CB6600"/>
    <w:rsid w:val="00CC03D7"/>
    <w:rsid w:val="00CC0C3E"/>
    <w:rsid w:val="00CC1963"/>
    <w:rsid w:val="00CC56C4"/>
    <w:rsid w:val="00CD103A"/>
    <w:rsid w:val="00CD1FE0"/>
    <w:rsid w:val="00CD3177"/>
    <w:rsid w:val="00CD5715"/>
    <w:rsid w:val="00CF1516"/>
    <w:rsid w:val="00CF3073"/>
    <w:rsid w:val="00CF3F67"/>
    <w:rsid w:val="00CF557E"/>
    <w:rsid w:val="00D04234"/>
    <w:rsid w:val="00D1221F"/>
    <w:rsid w:val="00D12380"/>
    <w:rsid w:val="00D15A67"/>
    <w:rsid w:val="00D163CB"/>
    <w:rsid w:val="00D20CA4"/>
    <w:rsid w:val="00D229AD"/>
    <w:rsid w:val="00D24447"/>
    <w:rsid w:val="00D27900"/>
    <w:rsid w:val="00D3066F"/>
    <w:rsid w:val="00D337A6"/>
    <w:rsid w:val="00D35B9D"/>
    <w:rsid w:val="00D36638"/>
    <w:rsid w:val="00D52B11"/>
    <w:rsid w:val="00D54DC6"/>
    <w:rsid w:val="00D6064F"/>
    <w:rsid w:val="00D614AE"/>
    <w:rsid w:val="00D625C3"/>
    <w:rsid w:val="00D6451B"/>
    <w:rsid w:val="00D67CB9"/>
    <w:rsid w:val="00D72F27"/>
    <w:rsid w:val="00D75FE5"/>
    <w:rsid w:val="00D815AC"/>
    <w:rsid w:val="00D8328C"/>
    <w:rsid w:val="00D9200D"/>
    <w:rsid w:val="00D92992"/>
    <w:rsid w:val="00D9654C"/>
    <w:rsid w:val="00DA0325"/>
    <w:rsid w:val="00DA0994"/>
    <w:rsid w:val="00DA4934"/>
    <w:rsid w:val="00DB12E2"/>
    <w:rsid w:val="00DB47DC"/>
    <w:rsid w:val="00DC1018"/>
    <w:rsid w:val="00DC5ED3"/>
    <w:rsid w:val="00DD108B"/>
    <w:rsid w:val="00DD7D20"/>
    <w:rsid w:val="00DE62E4"/>
    <w:rsid w:val="00DE7D03"/>
    <w:rsid w:val="00DF15A2"/>
    <w:rsid w:val="00DF3DE2"/>
    <w:rsid w:val="00DF419D"/>
    <w:rsid w:val="00DF4C79"/>
    <w:rsid w:val="00E07E6D"/>
    <w:rsid w:val="00E15F92"/>
    <w:rsid w:val="00E2061F"/>
    <w:rsid w:val="00E2073F"/>
    <w:rsid w:val="00E3034F"/>
    <w:rsid w:val="00E33585"/>
    <w:rsid w:val="00E33E1D"/>
    <w:rsid w:val="00E3407D"/>
    <w:rsid w:val="00E34084"/>
    <w:rsid w:val="00E34340"/>
    <w:rsid w:val="00E35AD6"/>
    <w:rsid w:val="00E36C61"/>
    <w:rsid w:val="00E41170"/>
    <w:rsid w:val="00E42F11"/>
    <w:rsid w:val="00E477A0"/>
    <w:rsid w:val="00E502F6"/>
    <w:rsid w:val="00E5108D"/>
    <w:rsid w:val="00E541F3"/>
    <w:rsid w:val="00E556DC"/>
    <w:rsid w:val="00E57AC4"/>
    <w:rsid w:val="00E64BE5"/>
    <w:rsid w:val="00E67421"/>
    <w:rsid w:val="00E70E74"/>
    <w:rsid w:val="00E71104"/>
    <w:rsid w:val="00E722CE"/>
    <w:rsid w:val="00E74466"/>
    <w:rsid w:val="00E7457E"/>
    <w:rsid w:val="00E76E0D"/>
    <w:rsid w:val="00E77A53"/>
    <w:rsid w:val="00E85C17"/>
    <w:rsid w:val="00E910F5"/>
    <w:rsid w:val="00E914F0"/>
    <w:rsid w:val="00E9443B"/>
    <w:rsid w:val="00E957F2"/>
    <w:rsid w:val="00E96DF8"/>
    <w:rsid w:val="00EA0C5A"/>
    <w:rsid w:val="00EA0C8D"/>
    <w:rsid w:val="00EA227D"/>
    <w:rsid w:val="00EA6A4D"/>
    <w:rsid w:val="00EB03F8"/>
    <w:rsid w:val="00EB5CEA"/>
    <w:rsid w:val="00EC0FE0"/>
    <w:rsid w:val="00EC1BF9"/>
    <w:rsid w:val="00EC4AE6"/>
    <w:rsid w:val="00EC54F0"/>
    <w:rsid w:val="00EC5EC2"/>
    <w:rsid w:val="00EC7A2E"/>
    <w:rsid w:val="00EE7342"/>
    <w:rsid w:val="00EF134F"/>
    <w:rsid w:val="00F01AB1"/>
    <w:rsid w:val="00F05E0B"/>
    <w:rsid w:val="00F06DED"/>
    <w:rsid w:val="00F12A78"/>
    <w:rsid w:val="00F153DA"/>
    <w:rsid w:val="00F17A3D"/>
    <w:rsid w:val="00F17F8B"/>
    <w:rsid w:val="00F22A72"/>
    <w:rsid w:val="00F35B9A"/>
    <w:rsid w:val="00F374DB"/>
    <w:rsid w:val="00F40054"/>
    <w:rsid w:val="00F43859"/>
    <w:rsid w:val="00F469E6"/>
    <w:rsid w:val="00F542B9"/>
    <w:rsid w:val="00F563BA"/>
    <w:rsid w:val="00F65C7C"/>
    <w:rsid w:val="00F65C81"/>
    <w:rsid w:val="00F67715"/>
    <w:rsid w:val="00F709F6"/>
    <w:rsid w:val="00F70ABB"/>
    <w:rsid w:val="00F76960"/>
    <w:rsid w:val="00F77ED4"/>
    <w:rsid w:val="00F87E24"/>
    <w:rsid w:val="00F9135B"/>
    <w:rsid w:val="00F93E3D"/>
    <w:rsid w:val="00F94C18"/>
    <w:rsid w:val="00FA2D76"/>
    <w:rsid w:val="00FA3305"/>
    <w:rsid w:val="00FA5B2F"/>
    <w:rsid w:val="00FA7D6A"/>
    <w:rsid w:val="00FB2D34"/>
    <w:rsid w:val="00FB2E01"/>
    <w:rsid w:val="00FB3613"/>
    <w:rsid w:val="00FB7ABE"/>
    <w:rsid w:val="00FC17EA"/>
    <w:rsid w:val="00FC2153"/>
    <w:rsid w:val="00FC480A"/>
    <w:rsid w:val="00FC51F3"/>
    <w:rsid w:val="00FC5A8E"/>
    <w:rsid w:val="00FC67A6"/>
    <w:rsid w:val="00FC79B1"/>
    <w:rsid w:val="00FD175A"/>
    <w:rsid w:val="00FD383A"/>
    <w:rsid w:val="00FD41D7"/>
    <w:rsid w:val="00FD5A69"/>
    <w:rsid w:val="00FE34F9"/>
    <w:rsid w:val="00FE39C0"/>
    <w:rsid w:val="00FE4D97"/>
    <w:rsid w:val="00FE6670"/>
    <w:rsid w:val="00FF0A11"/>
    <w:rsid w:val="00FF4526"/>
    <w:rsid w:val="00FF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29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da-DK" w:eastAsia="da-DK" w:bidi="ar-SA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9" w:unhideWhenUsed="1"/>
    <w:lsdException w:name="toc 8" w:semiHidden="1" w:uiPriority="0" w:unhideWhenUsed="1"/>
    <w:lsdException w:name="toc 9" w:semiHidden="1" w:uiPriority="9" w:unhideWhenUsed="1"/>
    <w:lsdException w:name="Normal Indent" w:semiHidden="1" w:uiPriority="0" w:unhideWhenUsed="1"/>
    <w:lsdException w:name="footnote text" w:semiHidden="1" w:uiPriority="4" w:unhideWhenUsed="1"/>
    <w:lsdException w:name="annotation text" w:semiHidden="1" w:unhideWhenUsed="1"/>
    <w:lsdException w:name="header" w:semiHidden="1" w:uiPriority="4" w:unhideWhenUsed="1"/>
    <w:lsdException w:name="footer" w:semiHidden="1" w:uiPriority="4" w:unhideWhenUsed="1"/>
    <w:lsdException w:name="index heading" w:semiHidden="1" w:unhideWhenUsed="1"/>
    <w:lsdException w:name="caption" w:semiHidden="1" w:uiPriority="4" w:unhideWhenUsed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4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4" w:unhideWhenUsed="1"/>
    <w:lsdException w:name="endnote reference" w:semiHidden="1" w:uiPriority="4" w:unhideWhenUsed="1"/>
    <w:lsdException w:name="endnote text" w:semiHidden="1" w:uiPriority="4" w:unhideWhenUsed="1"/>
    <w:lsdException w:name="table of authorities" w:semiHidden="1" w:unhideWhenUsed="1"/>
    <w:lsdException w:name="macro" w:semiHidden="1"/>
    <w:lsdException w:name="toa heading" w:semiHidden="1" w:uiPriority="9" w:unhideWhenUsed="1"/>
    <w:lsdException w:name="List" w:semiHidden="1" w:uiPriority="0" w:unhideWhenUsed="1"/>
    <w:lsdException w:name="List Bullet" w:uiPriority="2" w:qFormat="1"/>
    <w:lsdException w:name="List Number" w:uiPriority="2" w:qFormat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2" w:unhideWhenUsed="1"/>
    <w:lsdException w:name="FollowedHyperlink" w:semiHidden="1" w:uiPriority="4" w:unhideWhenUsed="1"/>
    <w:lsdException w:name="Strong" w:uiPriority="0" w:qFormat="1"/>
    <w:lsdException w:name="Emphasis" w:uiPriority="0"/>
    <w:lsdException w:name="Document Map" w:semiHidden="1" w:unhideWhenUsed="1"/>
    <w:lsdException w:name="Plain Text" w:semiHidden="1" w:uiPriority="0" w:unhideWhenUsed="1"/>
    <w:lsdException w:name="E-mail Signature" w:semiHidden="1" w:uiPriority="0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iPriority="0" w:unhideWhenUsed="1"/>
    <w:lsdException w:name="HTML Cite" w:semiHidden="1" w:uiPriority="0" w:unhideWhenUsed="1"/>
    <w:lsdException w:name="HTML Code" w:semiHidden="1" w:uiPriority="0" w:unhideWhenUsed="1"/>
    <w:lsdException w:name="HTML Definition" w:semiHidden="1" w:uiPriority="0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iPriority="0" w:unhideWhenUsed="1"/>
    <w:lsdException w:name="HTML Typewriter" w:semiHidden="1" w:uiPriority="0" w:unhideWhenUsed="1"/>
    <w:lsdException w:name="HTML Variable" w:semiHidden="1" w:uiPriority="0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6" w:unhideWhenUsed="1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CEB"/>
  </w:style>
  <w:style w:type="paragraph" w:styleId="Heading1">
    <w:name w:val="heading 1"/>
    <w:basedOn w:val="Normal"/>
    <w:next w:val="Normal"/>
    <w:link w:val="Heading1Char"/>
    <w:uiPriority w:val="1"/>
    <w:qFormat/>
    <w:rsid w:val="00306ABB"/>
    <w:pPr>
      <w:keepNext/>
      <w:numPr>
        <w:numId w:val="42"/>
      </w:numPr>
      <w:spacing w:after="500" w:line="400" w:lineRule="atLeast"/>
      <w:outlineLvl w:val="0"/>
    </w:pPr>
    <w:rPr>
      <w:rFonts w:cs="Arial"/>
      <w:bCs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306ABB"/>
    <w:pPr>
      <w:keepNext/>
      <w:numPr>
        <w:ilvl w:val="1"/>
        <w:numId w:val="42"/>
      </w:numPr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rsid w:val="00306ABB"/>
    <w:pPr>
      <w:keepNext/>
      <w:numPr>
        <w:ilvl w:val="2"/>
        <w:numId w:val="42"/>
      </w:numPr>
      <w:outlineLvl w:val="2"/>
    </w:pPr>
    <w:rPr>
      <w:rFonts w:cs="Arial"/>
      <w:bCs/>
      <w:sz w:val="24"/>
      <w:szCs w:val="26"/>
    </w:rPr>
  </w:style>
  <w:style w:type="paragraph" w:styleId="Heading4">
    <w:name w:val="heading 4"/>
    <w:basedOn w:val="Normal"/>
    <w:next w:val="Normal"/>
    <w:link w:val="Heading4Char"/>
    <w:uiPriority w:val="1"/>
    <w:qFormat/>
    <w:rsid w:val="00306ABB"/>
    <w:pPr>
      <w:outlineLvl w:val="3"/>
    </w:pPr>
    <w:rPr>
      <w:b/>
      <w:szCs w:val="24"/>
    </w:rPr>
  </w:style>
  <w:style w:type="paragraph" w:styleId="Heading5">
    <w:name w:val="heading 5"/>
    <w:basedOn w:val="Normal"/>
    <w:next w:val="Normal"/>
    <w:link w:val="Heading5Char"/>
    <w:uiPriority w:val="1"/>
    <w:semiHidden/>
    <w:qFormat/>
    <w:rsid w:val="00251FF6"/>
    <w:pPr>
      <w:numPr>
        <w:ilvl w:val="4"/>
        <w:numId w:val="42"/>
      </w:numPr>
      <w:outlineLvl w:val="4"/>
    </w:pPr>
    <w:rPr>
      <w:b/>
      <w:szCs w:val="24"/>
    </w:rPr>
  </w:style>
  <w:style w:type="paragraph" w:styleId="Heading6">
    <w:name w:val="heading 6"/>
    <w:basedOn w:val="Normal"/>
    <w:next w:val="Normal"/>
    <w:link w:val="Heading6Char"/>
    <w:uiPriority w:val="1"/>
    <w:semiHidden/>
    <w:qFormat/>
    <w:rsid w:val="00251FF6"/>
    <w:pPr>
      <w:numPr>
        <w:ilvl w:val="5"/>
        <w:numId w:val="42"/>
      </w:numPr>
      <w:outlineLvl w:val="5"/>
    </w:pPr>
    <w:rPr>
      <w:b/>
      <w:szCs w:val="24"/>
    </w:rPr>
  </w:style>
  <w:style w:type="paragraph" w:styleId="Heading7">
    <w:name w:val="heading 7"/>
    <w:basedOn w:val="Normal"/>
    <w:next w:val="Normal"/>
    <w:link w:val="Heading7Char"/>
    <w:uiPriority w:val="1"/>
    <w:semiHidden/>
    <w:qFormat/>
    <w:rsid w:val="00251FF6"/>
    <w:pPr>
      <w:numPr>
        <w:ilvl w:val="6"/>
        <w:numId w:val="42"/>
      </w:numPr>
      <w:outlineLvl w:val="6"/>
    </w:pPr>
    <w:rPr>
      <w:b/>
      <w:szCs w:val="24"/>
    </w:rPr>
  </w:style>
  <w:style w:type="paragraph" w:styleId="Heading8">
    <w:name w:val="heading 8"/>
    <w:basedOn w:val="Normal"/>
    <w:next w:val="Normal"/>
    <w:link w:val="Heading8Char"/>
    <w:uiPriority w:val="1"/>
    <w:semiHidden/>
    <w:qFormat/>
    <w:rsid w:val="00251FF6"/>
    <w:pPr>
      <w:numPr>
        <w:ilvl w:val="7"/>
        <w:numId w:val="42"/>
      </w:numPr>
      <w:outlineLvl w:val="7"/>
    </w:pPr>
    <w:rPr>
      <w:b/>
      <w:szCs w:val="24"/>
    </w:rPr>
  </w:style>
  <w:style w:type="paragraph" w:styleId="Heading9">
    <w:name w:val="heading 9"/>
    <w:basedOn w:val="Normal"/>
    <w:next w:val="Normal"/>
    <w:link w:val="Heading9Char"/>
    <w:uiPriority w:val="1"/>
    <w:semiHidden/>
    <w:qFormat/>
    <w:rsid w:val="00251FF6"/>
    <w:pPr>
      <w:numPr>
        <w:ilvl w:val="8"/>
        <w:numId w:val="42"/>
      </w:numPr>
      <w:outlineLvl w:val="8"/>
    </w:pPr>
    <w:rPr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06ABB"/>
    <w:rPr>
      <w:rFonts w:ascii="Arial" w:hAnsi="Arial"/>
      <w:color w:val="auto"/>
      <w:u w:val="none"/>
    </w:rPr>
  </w:style>
  <w:style w:type="character" w:styleId="FollowedHyperlink">
    <w:name w:val="FollowedHyperlink"/>
    <w:basedOn w:val="DefaultParagraphFont"/>
    <w:uiPriority w:val="10"/>
    <w:semiHidden/>
    <w:rsid w:val="00306ABB"/>
    <w:rPr>
      <w:rFonts w:ascii="Arial" w:hAnsi="Arial"/>
      <w:color w:val="auto"/>
      <w:u w:val="none"/>
    </w:rPr>
  </w:style>
  <w:style w:type="paragraph" w:styleId="Header">
    <w:name w:val="header"/>
    <w:basedOn w:val="Normal"/>
    <w:link w:val="HeaderChar"/>
    <w:uiPriority w:val="99"/>
    <w:semiHidden/>
    <w:rsid w:val="00A3668C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link w:val="FooterChar"/>
    <w:uiPriority w:val="10"/>
    <w:semiHidden/>
    <w:rsid w:val="00D27900"/>
    <w:pPr>
      <w:tabs>
        <w:tab w:val="right" w:pos="8499"/>
      </w:tabs>
    </w:pPr>
    <w:rPr>
      <w:sz w:val="16"/>
    </w:rPr>
  </w:style>
  <w:style w:type="table" w:styleId="TableGrid">
    <w:name w:val="Table Grid"/>
    <w:basedOn w:val="TableNormal"/>
    <w:uiPriority w:val="99"/>
    <w:semiHidden/>
    <w:rsid w:val="00A36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mplate">
    <w:name w:val="Template"/>
    <w:uiPriority w:val="8"/>
    <w:semiHidden/>
    <w:rsid w:val="00A3668C"/>
    <w:pPr>
      <w:spacing w:line="240" w:lineRule="atLeast"/>
    </w:pPr>
    <w:rPr>
      <w:noProof/>
      <w:sz w:val="16"/>
      <w:szCs w:val="24"/>
    </w:rPr>
  </w:style>
  <w:style w:type="paragraph" w:customStyle="1" w:styleId="Template-Adresse">
    <w:name w:val="Template - Adresse"/>
    <w:basedOn w:val="Template"/>
    <w:uiPriority w:val="8"/>
    <w:semiHidden/>
    <w:rsid w:val="00A3668C"/>
    <w:pPr>
      <w:tabs>
        <w:tab w:val="left" w:pos="397"/>
      </w:tabs>
    </w:pPr>
  </w:style>
  <w:style w:type="paragraph" w:customStyle="1" w:styleId="Template-Afdeling">
    <w:name w:val="Template - Afdeling"/>
    <w:basedOn w:val="Template"/>
    <w:uiPriority w:val="8"/>
    <w:semiHidden/>
    <w:rsid w:val="00A3668C"/>
    <w:rPr>
      <w:b/>
    </w:rPr>
  </w:style>
  <w:style w:type="paragraph" w:customStyle="1" w:styleId="Template-CVR">
    <w:name w:val="Template - CVR"/>
    <w:basedOn w:val="Template"/>
    <w:uiPriority w:val="8"/>
    <w:semiHidden/>
    <w:rsid w:val="00A3668C"/>
    <w:rPr>
      <w:color w:val="707173"/>
      <w:sz w:val="12"/>
    </w:rPr>
  </w:style>
  <w:style w:type="paragraph" w:styleId="TOC7">
    <w:name w:val="toc 7"/>
    <w:basedOn w:val="Normal"/>
    <w:next w:val="Normal"/>
    <w:uiPriority w:val="9"/>
    <w:semiHidden/>
    <w:rsid w:val="00D6451B"/>
    <w:pPr>
      <w:spacing w:after="100"/>
      <w:ind w:left="1202" w:right="567"/>
    </w:pPr>
  </w:style>
  <w:style w:type="paragraph" w:styleId="Caption">
    <w:name w:val="caption"/>
    <w:basedOn w:val="Normal"/>
    <w:next w:val="Normal"/>
    <w:uiPriority w:val="4"/>
    <w:rsid w:val="00FF5020"/>
    <w:rPr>
      <w:b/>
      <w:bCs/>
      <w:color w:val="FFFFFF" w:themeColor="background1"/>
      <w:sz w:val="18"/>
    </w:rPr>
  </w:style>
  <w:style w:type="character" w:styleId="EndnoteReference">
    <w:name w:val="endnote reference"/>
    <w:basedOn w:val="DefaultParagraphFont"/>
    <w:uiPriority w:val="10"/>
    <w:rsid w:val="00D6451B"/>
    <w:rPr>
      <w:vertAlign w:val="superscript"/>
    </w:rPr>
  </w:style>
  <w:style w:type="paragraph" w:styleId="EndnoteText">
    <w:name w:val="endnote text"/>
    <w:basedOn w:val="Normal"/>
    <w:link w:val="EndnoteTextChar"/>
    <w:uiPriority w:val="10"/>
    <w:rsid w:val="00A3668C"/>
    <w:pPr>
      <w:spacing w:line="240" w:lineRule="atLeast"/>
    </w:pPr>
    <w:rPr>
      <w:sz w:val="16"/>
    </w:rPr>
  </w:style>
  <w:style w:type="character" w:styleId="FootnoteReference">
    <w:name w:val="footnote reference"/>
    <w:basedOn w:val="DefaultParagraphFont"/>
    <w:uiPriority w:val="10"/>
    <w:rsid w:val="00D6451B"/>
    <w:rPr>
      <w:vertAlign w:val="superscript"/>
    </w:rPr>
  </w:style>
  <w:style w:type="paragraph" w:styleId="FootnoteText">
    <w:name w:val="footnote text"/>
    <w:basedOn w:val="Normal"/>
    <w:link w:val="FootnoteTextChar"/>
    <w:uiPriority w:val="10"/>
    <w:rsid w:val="00A3668C"/>
    <w:pPr>
      <w:spacing w:line="240" w:lineRule="atLeast"/>
    </w:pPr>
    <w:rPr>
      <w:sz w:val="16"/>
    </w:rPr>
  </w:style>
  <w:style w:type="character" w:styleId="PageNumber">
    <w:name w:val="page number"/>
    <w:basedOn w:val="DefaultParagraphFont"/>
    <w:uiPriority w:val="99"/>
    <w:semiHidden/>
    <w:rsid w:val="00A3668C"/>
    <w:rPr>
      <w:rFonts w:ascii="Arial" w:hAnsi="Arial"/>
    </w:rPr>
  </w:style>
  <w:style w:type="paragraph" w:customStyle="1" w:styleId="Default">
    <w:name w:val="Default"/>
    <w:uiPriority w:val="10"/>
    <w:semiHidden/>
    <w:rsid w:val="00A3668C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paragraph" w:customStyle="1" w:styleId="Template-Doknavn">
    <w:name w:val="Template - Dok navn"/>
    <w:basedOn w:val="Template"/>
    <w:uiPriority w:val="8"/>
    <w:semiHidden/>
    <w:rsid w:val="00A3668C"/>
    <w:pPr>
      <w:spacing w:line="280" w:lineRule="atLeast"/>
    </w:pPr>
    <w:rPr>
      <w:b/>
      <w:caps/>
      <w:sz w:val="28"/>
    </w:rPr>
  </w:style>
  <w:style w:type="paragraph" w:styleId="TOC9">
    <w:name w:val="toc 9"/>
    <w:basedOn w:val="Normal"/>
    <w:next w:val="Normal"/>
    <w:uiPriority w:val="9"/>
    <w:semiHidden/>
    <w:rsid w:val="00D6451B"/>
    <w:pPr>
      <w:spacing w:after="100"/>
      <w:ind w:left="1588" w:right="567"/>
    </w:pPr>
  </w:style>
  <w:style w:type="paragraph" w:styleId="TOAHeading">
    <w:name w:val="toa heading"/>
    <w:basedOn w:val="Normal"/>
    <w:next w:val="Normal"/>
    <w:uiPriority w:val="9"/>
    <w:semiHidden/>
    <w:rsid w:val="00306ABB"/>
    <w:pPr>
      <w:spacing w:after="500" w:line="400" w:lineRule="atLeast"/>
    </w:pPr>
    <w:rPr>
      <w:rFonts w:eastAsiaTheme="majorEastAsia" w:cstheme="majorBidi"/>
      <w:bCs/>
      <w:sz w:val="36"/>
      <w:szCs w:val="24"/>
    </w:rPr>
  </w:style>
  <w:style w:type="paragraph" w:customStyle="1" w:styleId="Taktil-Navn">
    <w:name w:val="Tak til - Navn"/>
    <w:basedOn w:val="Normal"/>
    <w:next w:val="Normal"/>
    <w:uiPriority w:val="5"/>
    <w:rsid w:val="00306ABB"/>
  </w:style>
  <w:style w:type="paragraph" w:customStyle="1" w:styleId="Template-FortroligtInternt">
    <w:name w:val="Template - Fortroligt/Internt"/>
    <w:basedOn w:val="Template"/>
    <w:uiPriority w:val="8"/>
    <w:semiHidden/>
    <w:rsid w:val="00A3668C"/>
    <w:rPr>
      <w:b/>
      <w:caps/>
      <w:sz w:val="28"/>
    </w:rPr>
  </w:style>
  <w:style w:type="paragraph" w:customStyle="1" w:styleId="ForsideOverskrift1">
    <w:name w:val="Forside Overskrift 1"/>
    <w:basedOn w:val="Normal"/>
    <w:uiPriority w:val="2"/>
    <w:rsid w:val="00D8328C"/>
    <w:pPr>
      <w:spacing w:line="600" w:lineRule="atLeast"/>
    </w:pPr>
    <w:rPr>
      <w:b/>
      <w:sz w:val="48"/>
    </w:rPr>
  </w:style>
  <w:style w:type="paragraph" w:customStyle="1" w:styleId="Forfatter">
    <w:name w:val="Forfatter"/>
    <w:basedOn w:val="Normal"/>
    <w:uiPriority w:val="5"/>
    <w:semiHidden/>
    <w:rsid w:val="00870040"/>
    <w:pPr>
      <w:spacing w:after="280"/>
    </w:pPr>
  </w:style>
  <w:style w:type="paragraph" w:customStyle="1" w:styleId="Forsideoverskrift2">
    <w:name w:val="Forside overskrift 2"/>
    <w:basedOn w:val="ForsideOverskrift1"/>
    <w:uiPriority w:val="2"/>
    <w:rsid w:val="00D8328C"/>
    <w:pPr>
      <w:spacing w:line="560" w:lineRule="atLeast"/>
    </w:pPr>
    <w:rPr>
      <w:b w:val="0"/>
    </w:rPr>
  </w:style>
  <w:style w:type="paragraph" w:customStyle="1" w:styleId="R">
    <w:name w:val="ÅR"/>
    <w:basedOn w:val="Normal"/>
    <w:link w:val="RChar"/>
    <w:uiPriority w:val="5"/>
    <w:semiHidden/>
    <w:rsid w:val="00CF557E"/>
  </w:style>
  <w:style w:type="character" w:customStyle="1" w:styleId="RChar">
    <w:name w:val="ÅR Char"/>
    <w:basedOn w:val="DefaultParagraphFont"/>
    <w:link w:val="R"/>
    <w:uiPriority w:val="5"/>
    <w:semiHidden/>
    <w:rsid w:val="00FE34F9"/>
  </w:style>
  <w:style w:type="paragraph" w:customStyle="1" w:styleId="Template-reftiltitel">
    <w:name w:val="Template - ref til titel"/>
    <w:basedOn w:val="Template"/>
    <w:uiPriority w:val="8"/>
    <w:semiHidden/>
    <w:rsid w:val="00306ABB"/>
    <w:rPr>
      <w:b/>
      <w:sz w:val="20"/>
    </w:rPr>
  </w:style>
  <w:style w:type="paragraph" w:customStyle="1" w:styleId="Template-Forord">
    <w:name w:val="Template - Forord"/>
    <w:basedOn w:val="Template"/>
    <w:next w:val="Normal"/>
    <w:uiPriority w:val="8"/>
    <w:semiHidden/>
    <w:rsid w:val="00306ABB"/>
    <w:pPr>
      <w:spacing w:after="500" w:line="400" w:lineRule="atLeast"/>
    </w:pPr>
    <w:rPr>
      <w:sz w:val="36"/>
    </w:rPr>
  </w:style>
  <w:style w:type="paragraph" w:styleId="TOC1">
    <w:name w:val="toc 1"/>
    <w:basedOn w:val="Normal"/>
    <w:next w:val="Normal"/>
    <w:uiPriority w:val="39"/>
    <w:rsid w:val="00306ABB"/>
    <w:pPr>
      <w:tabs>
        <w:tab w:val="left" w:pos="567"/>
        <w:tab w:val="right" w:leader="dot" w:pos="8505"/>
      </w:tabs>
      <w:spacing w:before="280"/>
      <w:ind w:left="567" w:right="567" w:hanging="567"/>
    </w:pPr>
  </w:style>
  <w:style w:type="paragraph" w:styleId="TOC2">
    <w:name w:val="toc 2"/>
    <w:basedOn w:val="Normal"/>
    <w:next w:val="Normal"/>
    <w:uiPriority w:val="9"/>
    <w:semiHidden/>
    <w:rsid w:val="00FD383A"/>
    <w:pPr>
      <w:tabs>
        <w:tab w:val="left" w:pos="567"/>
        <w:tab w:val="right" w:leader="dot" w:pos="8505"/>
      </w:tabs>
      <w:ind w:right="567"/>
    </w:pPr>
    <w:rPr>
      <w:sz w:val="18"/>
    </w:rPr>
  </w:style>
  <w:style w:type="paragraph" w:styleId="TOC3">
    <w:name w:val="toc 3"/>
    <w:basedOn w:val="Normal"/>
    <w:next w:val="Normal"/>
    <w:uiPriority w:val="9"/>
    <w:semiHidden/>
    <w:rsid w:val="00306ABB"/>
    <w:pPr>
      <w:tabs>
        <w:tab w:val="right" w:leader="dot" w:pos="8505"/>
      </w:tabs>
      <w:ind w:right="567"/>
    </w:pPr>
  </w:style>
  <w:style w:type="numbering" w:styleId="111111">
    <w:name w:val="Outline List 2"/>
    <w:basedOn w:val="NoList"/>
    <w:uiPriority w:val="99"/>
    <w:semiHidden/>
    <w:rsid w:val="00CD5715"/>
    <w:pPr>
      <w:numPr>
        <w:numId w:val="6"/>
      </w:numPr>
    </w:pPr>
  </w:style>
  <w:style w:type="numbering" w:styleId="1ai">
    <w:name w:val="Outline List 1"/>
    <w:basedOn w:val="NoList"/>
    <w:uiPriority w:val="99"/>
    <w:semiHidden/>
    <w:rsid w:val="00CD5715"/>
    <w:pPr>
      <w:numPr>
        <w:numId w:val="7"/>
      </w:numPr>
    </w:pPr>
  </w:style>
  <w:style w:type="numbering" w:styleId="ArticleSection">
    <w:name w:val="Outline List 3"/>
    <w:basedOn w:val="NoList"/>
    <w:uiPriority w:val="99"/>
    <w:semiHidden/>
    <w:unhideWhenUsed/>
    <w:rsid w:val="00A3668C"/>
    <w:pPr>
      <w:numPr>
        <w:numId w:val="8"/>
      </w:numPr>
    </w:pPr>
  </w:style>
  <w:style w:type="paragraph" w:styleId="BlockText">
    <w:name w:val="Block Text"/>
    <w:basedOn w:val="Normal"/>
    <w:uiPriority w:val="99"/>
    <w:semiHidden/>
    <w:rsid w:val="00CD5715"/>
    <w:pPr>
      <w:spacing w:after="120"/>
      <w:ind w:left="1440" w:right="1440"/>
    </w:pPr>
  </w:style>
  <w:style w:type="paragraph" w:styleId="BodyText">
    <w:name w:val="Body Text"/>
    <w:basedOn w:val="Normal"/>
    <w:uiPriority w:val="99"/>
    <w:semiHidden/>
    <w:rsid w:val="00CD5715"/>
    <w:pPr>
      <w:spacing w:after="120"/>
    </w:pPr>
  </w:style>
  <w:style w:type="paragraph" w:styleId="BodyText2">
    <w:name w:val="Body Text 2"/>
    <w:basedOn w:val="Normal"/>
    <w:uiPriority w:val="99"/>
    <w:semiHidden/>
    <w:rsid w:val="00CD5715"/>
    <w:pPr>
      <w:spacing w:after="120" w:line="480" w:lineRule="auto"/>
    </w:pPr>
  </w:style>
  <w:style w:type="paragraph" w:styleId="BodyText3">
    <w:name w:val="Body Text 3"/>
    <w:basedOn w:val="Normal"/>
    <w:uiPriority w:val="99"/>
    <w:semiHidden/>
    <w:rsid w:val="00CD571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uiPriority w:val="99"/>
    <w:semiHidden/>
    <w:rsid w:val="00CD5715"/>
    <w:pPr>
      <w:ind w:firstLine="210"/>
    </w:pPr>
  </w:style>
  <w:style w:type="paragraph" w:styleId="BodyTextIndent">
    <w:name w:val="Body Text Indent"/>
    <w:basedOn w:val="Normal"/>
    <w:uiPriority w:val="99"/>
    <w:semiHidden/>
    <w:rsid w:val="00CD5715"/>
    <w:pPr>
      <w:spacing w:after="120"/>
      <w:ind w:left="283"/>
    </w:pPr>
  </w:style>
  <w:style w:type="paragraph" w:styleId="BodyTextFirstIndent2">
    <w:name w:val="Body Text First Indent 2"/>
    <w:basedOn w:val="BodyTextIndent"/>
    <w:uiPriority w:val="99"/>
    <w:semiHidden/>
    <w:rsid w:val="00CD5715"/>
    <w:pPr>
      <w:ind w:firstLine="210"/>
    </w:pPr>
  </w:style>
  <w:style w:type="paragraph" w:styleId="BodyTextIndent2">
    <w:name w:val="Body Text Indent 2"/>
    <w:basedOn w:val="Normal"/>
    <w:uiPriority w:val="99"/>
    <w:semiHidden/>
    <w:rsid w:val="00CD5715"/>
    <w:pPr>
      <w:spacing w:after="120" w:line="480" w:lineRule="auto"/>
      <w:ind w:left="283"/>
    </w:pPr>
  </w:style>
  <w:style w:type="paragraph" w:styleId="BodyTextIndent3">
    <w:name w:val="Body Text Indent 3"/>
    <w:basedOn w:val="Normal"/>
    <w:uiPriority w:val="99"/>
    <w:semiHidden/>
    <w:rsid w:val="00CD5715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uiPriority w:val="99"/>
    <w:semiHidden/>
    <w:rsid w:val="00CD5715"/>
    <w:pPr>
      <w:ind w:left="4252"/>
    </w:pPr>
  </w:style>
  <w:style w:type="paragraph" w:styleId="E-mailSignature">
    <w:name w:val="E-mail Signature"/>
    <w:basedOn w:val="Normal"/>
    <w:uiPriority w:val="99"/>
    <w:semiHidden/>
    <w:rsid w:val="00CD5715"/>
  </w:style>
  <w:style w:type="character" w:styleId="Emphasis">
    <w:name w:val="Emphasis"/>
    <w:basedOn w:val="DefaultParagraphFont"/>
    <w:uiPriority w:val="99"/>
    <w:semiHidden/>
    <w:rsid w:val="00CD5715"/>
    <w:rPr>
      <w:i/>
      <w:iCs/>
    </w:rPr>
  </w:style>
  <w:style w:type="paragraph" w:styleId="EnvelopeAddress">
    <w:name w:val="envelope address"/>
    <w:basedOn w:val="Normal"/>
    <w:uiPriority w:val="99"/>
    <w:semiHidden/>
    <w:rsid w:val="00CD5715"/>
    <w:pPr>
      <w:framePr w:w="7920" w:h="1980" w:hRule="exact" w:hSpace="141" w:wrap="auto" w:hAnchor="page" w:xAlign="center" w:yAlign="bottom"/>
      <w:ind w:left="2880"/>
    </w:pPr>
    <w:rPr>
      <w:rFonts w:cs="Arial"/>
      <w:sz w:val="24"/>
    </w:rPr>
  </w:style>
  <w:style w:type="paragraph" w:styleId="EnvelopeReturn">
    <w:name w:val="envelope return"/>
    <w:basedOn w:val="Normal"/>
    <w:uiPriority w:val="99"/>
    <w:semiHidden/>
    <w:rsid w:val="00CD5715"/>
    <w:rPr>
      <w:rFonts w:cs="Arial"/>
    </w:rPr>
  </w:style>
  <w:style w:type="character" w:styleId="HTMLAcronym">
    <w:name w:val="HTML Acronym"/>
    <w:basedOn w:val="DefaultParagraphFont"/>
    <w:uiPriority w:val="99"/>
    <w:semiHidden/>
    <w:rsid w:val="00CD5715"/>
  </w:style>
  <w:style w:type="paragraph" w:styleId="HTMLAddress">
    <w:name w:val="HTML Address"/>
    <w:basedOn w:val="Normal"/>
    <w:uiPriority w:val="99"/>
    <w:semiHidden/>
    <w:rsid w:val="00CD5715"/>
    <w:rPr>
      <w:i/>
      <w:iCs/>
    </w:rPr>
  </w:style>
  <w:style w:type="character" w:styleId="HTMLCite">
    <w:name w:val="HTML Cite"/>
    <w:basedOn w:val="DefaultParagraphFont"/>
    <w:uiPriority w:val="99"/>
    <w:semiHidden/>
    <w:rsid w:val="00CD5715"/>
    <w:rPr>
      <w:i/>
      <w:iCs/>
    </w:rPr>
  </w:style>
  <w:style w:type="character" w:styleId="HTMLCode">
    <w:name w:val="HTML Code"/>
    <w:basedOn w:val="DefaultParagraphFont"/>
    <w:uiPriority w:val="99"/>
    <w:semiHidden/>
    <w:rsid w:val="00CD5715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CD5715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CD5715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uiPriority w:val="99"/>
    <w:semiHidden/>
    <w:rsid w:val="00CD5715"/>
    <w:rPr>
      <w:rFonts w:ascii="Courier New" w:hAnsi="Courier New" w:cs="Courier New"/>
    </w:rPr>
  </w:style>
  <w:style w:type="character" w:styleId="HTMLSample">
    <w:name w:val="HTML Sample"/>
    <w:basedOn w:val="DefaultParagraphFont"/>
    <w:uiPriority w:val="99"/>
    <w:semiHidden/>
    <w:rsid w:val="00CD5715"/>
    <w:rPr>
      <w:rFonts w:ascii="Courier New" w:hAnsi="Courier New" w:cs="Courier New"/>
    </w:rPr>
  </w:style>
  <w:style w:type="character" w:styleId="HTMLTypewriter">
    <w:name w:val="HTML Typewriter"/>
    <w:basedOn w:val="DefaultParagraphFont"/>
    <w:uiPriority w:val="99"/>
    <w:semiHidden/>
    <w:rsid w:val="00CD5715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CD5715"/>
    <w:rPr>
      <w:i/>
      <w:iCs/>
    </w:rPr>
  </w:style>
  <w:style w:type="character" w:styleId="LineNumber">
    <w:name w:val="line number"/>
    <w:basedOn w:val="DefaultParagraphFont"/>
    <w:uiPriority w:val="99"/>
    <w:semiHidden/>
    <w:rsid w:val="00CD5715"/>
  </w:style>
  <w:style w:type="paragraph" w:styleId="List">
    <w:name w:val="List"/>
    <w:basedOn w:val="Normal"/>
    <w:uiPriority w:val="99"/>
    <w:semiHidden/>
    <w:rsid w:val="00CD5715"/>
    <w:pPr>
      <w:ind w:left="283" w:hanging="283"/>
    </w:pPr>
  </w:style>
  <w:style w:type="paragraph" w:styleId="List2">
    <w:name w:val="List 2"/>
    <w:basedOn w:val="Normal"/>
    <w:uiPriority w:val="99"/>
    <w:semiHidden/>
    <w:rsid w:val="00CD5715"/>
    <w:pPr>
      <w:ind w:left="566" w:hanging="283"/>
    </w:pPr>
  </w:style>
  <w:style w:type="paragraph" w:styleId="List3">
    <w:name w:val="List 3"/>
    <w:basedOn w:val="Normal"/>
    <w:uiPriority w:val="99"/>
    <w:semiHidden/>
    <w:rsid w:val="00CD5715"/>
    <w:pPr>
      <w:ind w:left="849" w:hanging="283"/>
    </w:pPr>
  </w:style>
  <w:style w:type="paragraph" w:styleId="List4">
    <w:name w:val="List 4"/>
    <w:basedOn w:val="Normal"/>
    <w:uiPriority w:val="99"/>
    <w:semiHidden/>
    <w:rsid w:val="00CD5715"/>
    <w:pPr>
      <w:ind w:left="1132" w:hanging="283"/>
    </w:pPr>
  </w:style>
  <w:style w:type="paragraph" w:styleId="List5">
    <w:name w:val="List 5"/>
    <w:basedOn w:val="Normal"/>
    <w:uiPriority w:val="99"/>
    <w:semiHidden/>
    <w:rsid w:val="00CD5715"/>
    <w:pPr>
      <w:ind w:left="1415" w:hanging="283"/>
    </w:pPr>
  </w:style>
  <w:style w:type="paragraph" w:styleId="ListBullet">
    <w:name w:val="List Bullet"/>
    <w:basedOn w:val="Normal"/>
    <w:uiPriority w:val="2"/>
    <w:qFormat/>
    <w:rsid w:val="00A3668C"/>
    <w:pPr>
      <w:numPr>
        <w:numId w:val="31"/>
      </w:numPr>
      <w:contextualSpacing/>
    </w:pPr>
  </w:style>
  <w:style w:type="paragraph" w:styleId="ListBullet2">
    <w:name w:val="List Bullet 2"/>
    <w:basedOn w:val="Normal"/>
    <w:uiPriority w:val="99"/>
    <w:semiHidden/>
    <w:rsid w:val="00CD5715"/>
    <w:pPr>
      <w:numPr>
        <w:numId w:val="2"/>
      </w:numPr>
    </w:pPr>
  </w:style>
  <w:style w:type="paragraph" w:styleId="ListBullet3">
    <w:name w:val="List Bullet 3"/>
    <w:basedOn w:val="Normal"/>
    <w:uiPriority w:val="99"/>
    <w:semiHidden/>
    <w:rsid w:val="00CD5715"/>
    <w:pPr>
      <w:numPr>
        <w:numId w:val="3"/>
      </w:numPr>
    </w:pPr>
  </w:style>
  <w:style w:type="paragraph" w:styleId="ListBullet4">
    <w:name w:val="List Bullet 4"/>
    <w:basedOn w:val="Normal"/>
    <w:uiPriority w:val="99"/>
    <w:semiHidden/>
    <w:rsid w:val="00CD5715"/>
    <w:pPr>
      <w:numPr>
        <w:numId w:val="9"/>
      </w:numPr>
    </w:pPr>
  </w:style>
  <w:style w:type="paragraph" w:styleId="ListBullet5">
    <w:name w:val="List Bullet 5"/>
    <w:basedOn w:val="Normal"/>
    <w:uiPriority w:val="99"/>
    <w:semiHidden/>
    <w:rsid w:val="00CD5715"/>
    <w:pPr>
      <w:numPr>
        <w:numId w:val="10"/>
      </w:numPr>
    </w:pPr>
  </w:style>
  <w:style w:type="paragraph" w:styleId="ListContinue">
    <w:name w:val="List Continue"/>
    <w:basedOn w:val="Normal"/>
    <w:uiPriority w:val="99"/>
    <w:semiHidden/>
    <w:rsid w:val="00CD5715"/>
    <w:pPr>
      <w:spacing w:after="120"/>
      <w:ind w:left="283"/>
    </w:pPr>
  </w:style>
  <w:style w:type="paragraph" w:styleId="ListContinue2">
    <w:name w:val="List Continue 2"/>
    <w:basedOn w:val="Normal"/>
    <w:uiPriority w:val="99"/>
    <w:semiHidden/>
    <w:rsid w:val="00CD5715"/>
    <w:pPr>
      <w:spacing w:after="120"/>
      <w:ind w:left="566"/>
    </w:pPr>
  </w:style>
  <w:style w:type="paragraph" w:styleId="ListContinue3">
    <w:name w:val="List Continue 3"/>
    <w:basedOn w:val="Normal"/>
    <w:uiPriority w:val="99"/>
    <w:semiHidden/>
    <w:rsid w:val="00CD5715"/>
    <w:pPr>
      <w:spacing w:after="120"/>
      <w:ind w:left="849"/>
    </w:pPr>
  </w:style>
  <w:style w:type="paragraph" w:styleId="ListContinue4">
    <w:name w:val="List Continue 4"/>
    <w:basedOn w:val="Normal"/>
    <w:uiPriority w:val="99"/>
    <w:semiHidden/>
    <w:rsid w:val="00CD5715"/>
    <w:pPr>
      <w:spacing w:after="120"/>
      <w:ind w:left="1132"/>
    </w:pPr>
  </w:style>
  <w:style w:type="paragraph" w:styleId="ListContinue5">
    <w:name w:val="List Continue 5"/>
    <w:basedOn w:val="Normal"/>
    <w:uiPriority w:val="99"/>
    <w:semiHidden/>
    <w:rsid w:val="00CD5715"/>
    <w:pPr>
      <w:spacing w:after="120"/>
      <w:ind w:left="1415"/>
    </w:pPr>
  </w:style>
  <w:style w:type="paragraph" w:styleId="ListNumber">
    <w:name w:val="List Number"/>
    <w:basedOn w:val="Normal"/>
    <w:uiPriority w:val="2"/>
    <w:qFormat/>
    <w:rsid w:val="00A3668C"/>
    <w:pPr>
      <w:numPr>
        <w:numId w:val="32"/>
      </w:numPr>
      <w:contextualSpacing/>
    </w:pPr>
  </w:style>
  <w:style w:type="paragraph" w:styleId="ListNumber2">
    <w:name w:val="List Number 2"/>
    <w:basedOn w:val="Normal"/>
    <w:uiPriority w:val="99"/>
    <w:semiHidden/>
    <w:rsid w:val="00CD5715"/>
    <w:pPr>
      <w:numPr>
        <w:numId w:val="12"/>
      </w:numPr>
    </w:pPr>
  </w:style>
  <w:style w:type="paragraph" w:styleId="ListNumber3">
    <w:name w:val="List Number 3"/>
    <w:basedOn w:val="Normal"/>
    <w:uiPriority w:val="99"/>
    <w:semiHidden/>
    <w:rsid w:val="00CD5715"/>
    <w:pPr>
      <w:numPr>
        <w:numId w:val="13"/>
      </w:numPr>
    </w:pPr>
  </w:style>
  <w:style w:type="paragraph" w:styleId="ListNumber4">
    <w:name w:val="List Number 4"/>
    <w:basedOn w:val="Normal"/>
    <w:uiPriority w:val="99"/>
    <w:semiHidden/>
    <w:rsid w:val="00CD5715"/>
    <w:pPr>
      <w:numPr>
        <w:numId w:val="14"/>
      </w:numPr>
    </w:pPr>
  </w:style>
  <w:style w:type="paragraph" w:styleId="ListNumber5">
    <w:name w:val="List Number 5"/>
    <w:basedOn w:val="Normal"/>
    <w:uiPriority w:val="99"/>
    <w:semiHidden/>
    <w:rsid w:val="00CD5715"/>
    <w:pPr>
      <w:numPr>
        <w:numId w:val="15"/>
      </w:numPr>
    </w:pPr>
  </w:style>
  <w:style w:type="paragraph" w:styleId="MessageHeader">
    <w:name w:val="Message Header"/>
    <w:basedOn w:val="Normal"/>
    <w:uiPriority w:val="99"/>
    <w:semiHidden/>
    <w:rsid w:val="00CD571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PlainText">
    <w:name w:val="Plain Text"/>
    <w:basedOn w:val="Normal"/>
    <w:uiPriority w:val="4"/>
    <w:semiHidden/>
    <w:rsid w:val="00306ABB"/>
    <w:rPr>
      <w:rFonts w:cs="Courier New"/>
    </w:rPr>
  </w:style>
  <w:style w:type="paragraph" w:styleId="Salutation">
    <w:name w:val="Salutation"/>
    <w:basedOn w:val="Normal"/>
    <w:next w:val="Normal"/>
    <w:uiPriority w:val="4"/>
    <w:semiHidden/>
    <w:rsid w:val="00CD5715"/>
  </w:style>
  <w:style w:type="paragraph" w:styleId="Signature">
    <w:name w:val="Signature"/>
    <w:basedOn w:val="Normal"/>
    <w:uiPriority w:val="4"/>
    <w:semiHidden/>
    <w:rsid w:val="00CD5715"/>
    <w:pPr>
      <w:ind w:left="4252"/>
    </w:pPr>
  </w:style>
  <w:style w:type="character" w:styleId="Strong">
    <w:name w:val="Strong"/>
    <w:basedOn w:val="DefaultParagraphFont"/>
    <w:uiPriority w:val="4"/>
    <w:semiHidden/>
    <w:qFormat/>
    <w:rsid w:val="00CD5715"/>
    <w:rPr>
      <w:b/>
      <w:bCs/>
    </w:rPr>
  </w:style>
  <w:style w:type="paragraph" w:styleId="Subtitle">
    <w:name w:val="Subtitle"/>
    <w:basedOn w:val="Normal"/>
    <w:uiPriority w:val="99"/>
    <w:semiHidden/>
    <w:qFormat/>
    <w:rsid w:val="000C61EF"/>
    <w:pPr>
      <w:spacing w:after="60"/>
      <w:jc w:val="center"/>
    </w:pPr>
    <w:rPr>
      <w:rFonts w:cs="Arial"/>
      <w:sz w:val="24"/>
    </w:rPr>
  </w:style>
  <w:style w:type="table" w:styleId="Table3Deffects1">
    <w:name w:val="Table 3D effects 1"/>
    <w:basedOn w:val="TableNormal"/>
    <w:uiPriority w:val="99"/>
    <w:semiHidden/>
    <w:rsid w:val="00A3668C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A3668C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A3668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A3668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A3668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A3668C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A3668C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A3668C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A3668C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A3668C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A3668C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A3668C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A3668C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A3668C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A3668C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A3668C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A3668C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A3668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A3668C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A3668C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A3668C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A3668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A3668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A3668C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A3668C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A3668C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A3668C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A3668C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A3668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A3668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A3668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A3668C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A3668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rsid w:val="00A3668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A3668C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A3668C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A3668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A3668C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A3668C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A36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A3668C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A3668C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A3668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uiPriority w:val="4"/>
    <w:semiHidden/>
    <w:qFormat/>
    <w:rsid w:val="000C61EF"/>
    <w:pPr>
      <w:spacing w:before="240" w:after="60"/>
      <w:jc w:val="center"/>
    </w:pPr>
    <w:rPr>
      <w:rFonts w:cs="Arial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4"/>
    <w:semiHidden/>
    <w:rsid w:val="00306ABB"/>
    <w:rPr>
      <w:sz w:val="24"/>
    </w:rPr>
  </w:style>
  <w:style w:type="paragraph" w:styleId="NormalIndent">
    <w:name w:val="Normal Indent"/>
    <w:basedOn w:val="Normal"/>
    <w:uiPriority w:val="4"/>
    <w:semiHidden/>
    <w:rsid w:val="00CD5715"/>
    <w:pPr>
      <w:ind w:left="1304"/>
    </w:pPr>
  </w:style>
  <w:style w:type="paragraph" w:styleId="NoteHeading">
    <w:name w:val="Note Heading"/>
    <w:basedOn w:val="Normal"/>
    <w:next w:val="Normal"/>
    <w:uiPriority w:val="4"/>
    <w:semiHidden/>
    <w:rsid w:val="00CD5715"/>
  </w:style>
  <w:style w:type="paragraph" w:customStyle="1" w:styleId="Template-TOCoverskrift">
    <w:name w:val="Template - TOC overskrift"/>
    <w:basedOn w:val="Template-Forord"/>
    <w:next w:val="Normal"/>
    <w:uiPriority w:val="8"/>
    <w:semiHidden/>
    <w:rsid w:val="003312DB"/>
    <w:pPr>
      <w:pageBreakBefore/>
    </w:pPr>
  </w:style>
  <w:style w:type="paragraph" w:customStyle="1" w:styleId="Reference">
    <w:name w:val="Reference"/>
    <w:basedOn w:val="Template-TOCoverskrift"/>
    <w:next w:val="Normal"/>
    <w:uiPriority w:val="3"/>
    <w:semiHidden/>
    <w:rsid w:val="004539F8"/>
    <w:pPr>
      <w:outlineLvl w:val="4"/>
    </w:pPr>
  </w:style>
  <w:style w:type="paragraph" w:styleId="TOC4">
    <w:name w:val="toc 4"/>
    <w:basedOn w:val="Normal"/>
    <w:next w:val="Normal"/>
    <w:uiPriority w:val="9"/>
    <w:semiHidden/>
    <w:rsid w:val="00306ABB"/>
    <w:pPr>
      <w:tabs>
        <w:tab w:val="right" w:leader="dot" w:pos="8505"/>
      </w:tabs>
      <w:ind w:right="567"/>
    </w:pPr>
  </w:style>
  <w:style w:type="paragraph" w:styleId="TOC5">
    <w:name w:val="toc 5"/>
    <w:basedOn w:val="Normal"/>
    <w:next w:val="Normal"/>
    <w:uiPriority w:val="39"/>
    <w:rsid w:val="00306ABB"/>
    <w:pPr>
      <w:tabs>
        <w:tab w:val="right" w:leader="dot" w:pos="8505"/>
      </w:tabs>
      <w:spacing w:before="280"/>
      <w:ind w:right="567"/>
    </w:pPr>
  </w:style>
  <w:style w:type="paragraph" w:styleId="TOC6">
    <w:name w:val="toc 6"/>
    <w:basedOn w:val="Normal"/>
    <w:next w:val="Normal"/>
    <w:uiPriority w:val="39"/>
    <w:rsid w:val="00306ABB"/>
    <w:pPr>
      <w:tabs>
        <w:tab w:val="left" w:pos="0"/>
        <w:tab w:val="right" w:leader="dot" w:pos="8505"/>
      </w:tabs>
      <w:spacing w:before="280"/>
      <w:ind w:right="567" w:hanging="5670"/>
    </w:pPr>
  </w:style>
  <w:style w:type="paragraph" w:customStyle="1" w:styleId="Summary">
    <w:name w:val="Summary"/>
    <w:basedOn w:val="Reference"/>
    <w:next w:val="Normal"/>
    <w:uiPriority w:val="3"/>
    <w:semiHidden/>
    <w:rsid w:val="00F35B9A"/>
  </w:style>
  <w:style w:type="paragraph" w:customStyle="1" w:styleId="Tabelkolonneoverskrift">
    <w:name w:val="Tabel kolonne overskrift"/>
    <w:basedOn w:val="Normal"/>
    <w:uiPriority w:val="7"/>
    <w:rsid w:val="00FF5020"/>
    <w:pPr>
      <w:spacing w:before="20" w:after="20" w:line="220" w:lineRule="atLeast"/>
      <w:ind w:left="113" w:right="113"/>
    </w:pPr>
    <w:rPr>
      <w:b/>
      <w:sz w:val="18"/>
      <w:lang w:eastAsia="en-US"/>
    </w:rPr>
  </w:style>
  <w:style w:type="paragraph" w:customStyle="1" w:styleId="Refoverskrift">
    <w:name w:val="Ref overskrift"/>
    <w:basedOn w:val="Normal"/>
    <w:uiPriority w:val="3"/>
    <w:rsid w:val="00306ABB"/>
    <w:pPr>
      <w:numPr>
        <w:numId w:val="43"/>
      </w:numPr>
    </w:pPr>
    <w:rPr>
      <w:sz w:val="24"/>
    </w:rPr>
  </w:style>
  <w:style w:type="paragraph" w:styleId="TOC8">
    <w:name w:val="toc 8"/>
    <w:basedOn w:val="Normal"/>
    <w:next w:val="Normal"/>
    <w:autoRedefine/>
    <w:uiPriority w:val="9"/>
    <w:semiHidden/>
    <w:rsid w:val="00BB61C3"/>
    <w:pPr>
      <w:ind w:left="1400"/>
    </w:pPr>
  </w:style>
  <w:style w:type="paragraph" w:customStyle="1" w:styleId="Tabeltekst">
    <w:name w:val="Tabel tekst"/>
    <w:basedOn w:val="Normal"/>
    <w:uiPriority w:val="7"/>
    <w:rsid w:val="00FF5020"/>
    <w:pPr>
      <w:spacing w:after="20"/>
      <w:ind w:left="113" w:right="113"/>
    </w:pPr>
    <w:rPr>
      <w:sz w:val="16"/>
      <w:lang w:eastAsia="en-US"/>
    </w:rPr>
  </w:style>
  <w:style w:type="paragraph" w:customStyle="1" w:styleId="Tabelnumre">
    <w:name w:val="Tabel numre"/>
    <w:basedOn w:val="Tabeltekst"/>
    <w:uiPriority w:val="7"/>
    <w:rsid w:val="00FF5020"/>
    <w:pPr>
      <w:spacing w:before="20"/>
      <w:jc w:val="right"/>
    </w:pPr>
  </w:style>
  <w:style w:type="paragraph" w:customStyle="1" w:styleId="TabelTotal">
    <w:name w:val="Tabel Total"/>
    <w:basedOn w:val="Tabelnumre"/>
    <w:uiPriority w:val="7"/>
    <w:rsid w:val="00FF5020"/>
    <w:rPr>
      <w:b/>
    </w:rPr>
  </w:style>
  <w:style w:type="paragraph" w:customStyle="1" w:styleId="TabelToprkke">
    <w:name w:val="Tabel Top række"/>
    <w:basedOn w:val="Normal"/>
    <w:uiPriority w:val="7"/>
    <w:rsid w:val="00FF5020"/>
    <w:pPr>
      <w:spacing w:before="20" w:after="20"/>
      <w:ind w:left="113" w:right="113"/>
    </w:pPr>
    <w:rPr>
      <w:b/>
      <w:sz w:val="16"/>
      <w:lang w:eastAsia="en-US"/>
    </w:rPr>
  </w:style>
  <w:style w:type="table" w:customStyle="1" w:styleId="Table-Normal">
    <w:name w:val="Table - Normal"/>
    <w:basedOn w:val="TableNormal"/>
    <w:uiPriority w:val="99"/>
    <w:semiHidden/>
    <w:rsid w:val="006F3131"/>
    <w:pPr>
      <w:spacing w:line="220" w:lineRule="atLeast"/>
    </w:pPr>
    <w:rPr>
      <w:sz w:val="16"/>
    </w:rPr>
    <w:tblPr>
      <w:tblStyleRowBandSize w:val="1"/>
      <w:tblInd w:w="125" w:type="dxa"/>
      <w:tblBorders>
        <w:bottom w:val="single" w:sz="8" w:space="0" w:color="5A5099"/>
        <w:insideH w:val="single" w:sz="8" w:space="0" w:color="FFFFFF"/>
      </w:tblBorders>
      <w:tblCellMar>
        <w:left w:w="125" w:type="dxa"/>
        <w:right w:w="125" w:type="dxa"/>
      </w:tblCellMar>
    </w:tblPr>
    <w:tcPr>
      <w:shd w:val="clear" w:color="auto" w:fill="D9D9D9"/>
    </w:tcPr>
    <w:tblStylePr w:type="firstRow">
      <w:pPr>
        <w:wordWrap/>
        <w:spacing w:beforeLines="0" w:before="0" w:beforeAutospacing="0" w:afterLines="0" w:after="60" w:afterAutospacing="0" w:line="280" w:lineRule="atLeast"/>
        <w:ind w:leftChars="0" w:left="0" w:rightChars="0" w:right="0" w:firstLineChars="0" w:firstLine="0"/>
        <w:contextualSpacing w:val="0"/>
        <w:outlineLvl w:val="9"/>
      </w:pPr>
      <w:rPr>
        <w:rFonts w:ascii="Arial" w:hAnsi="Arial"/>
        <w:b/>
        <w:color w:val="FFFFFF"/>
        <w:sz w:val="16"/>
      </w:rPr>
      <w:tblPr/>
      <w:tcPr>
        <w:shd w:val="clear" w:color="auto" w:fill="5A5099"/>
      </w:tcPr>
    </w:tblStylePr>
    <w:tblStylePr w:type="lastRow">
      <w:rPr>
        <w:rFonts w:ascii="Arial" w:hAnsi="Arial"/>
        <w:b w:val="0"/>
        <w:sz w:val="16"/>
      </w:rPr>
    </w:tblStylePr>
    <w:tblStylePr w:type="firstCol">
      <w:pPr>
        <w:wordWrap/>
        <w:spacing w:line="220" w:lineRule="atLeast"/>
      </w:pPr>
      <w:rPr>
        <w:rFonts w:ascii="Arial" w:hAnsi="Arial"/>
        <w:b w:val="0"/>
        <w:sz w:val="16"/>
      </w:rPr>
    </w:tblStylePr>
    <w:tblStylePr w:type="lastCol">
      <w:rPr>
        <w:rFonts w:ascii="Arial" w:hAnsi="Arial"/>
        <w:sz w:val="16"/>
      </w:rPr>
    </w:tblStylePr>
  </w:style>
  <w:style w:type="paragraph" w:customStyle="1" w:styleId="TabelOverskrift">
    <w:name w:val="Tabel Overskrift"/>
    <w:basedOn w:val="Normal"/>
    <w:uiPriority w:val="7"/>
    <w:rsid w:val="00FF5020"/>
    <w:pPr>
      <w:numPr>
        <w:ilvl w:val="1"/>
        <w:numId w:val="17"/>
      </w:numPr>
      <w:spacing w:before="20" w:after="20"/>
      <w:ind w:left="595" w:right="113"/>
      <w:outlineLvl w:val="1"/>
    </w:pPr>
    <w:rPr>
      <w:b/>
      <w:color w:val="FFFFFF"/>
      <w:sz w:val="16"/>
    </w:rPr>
  </w:style>
  <w:style w:type="paragraph" w:customStyle="1" w:styleId="Note">
    <w:name w:val="Note"/>
    <w:basedOn w:val="Normal"/>
    <w:link w:val="NoteChar"/>
    <w:uiPriority w:val="3"/>
    <w:rsid w:val="00361E50"/>
    <w:pPr>
      <w:spacing w:before="60" w:after="60"/>
    </w:pPr>
    <w:rPr>
      <w:i/>
      <w:sz w:val="16"/>
    </w:rPr>
  </w:style>
  <w:style w:type="character" w:customStyle="1" w:styleId="FooterChar">
    <w:name w:val="Footer Char"/>
    <w:basedOn w:val="DefaultParagraphFont"/>
    <w:link w:val="Footer"/>
    <w:uiPriority w:val="10"/>
    <w:semiHidden/>
    <w:locked/>
    <w:rsid w:val="00D27900"/>
    <w:rPr>
      <w:sz w:val="16"/>
    </w:rPr>
  </w:style>
  <w:style w:type="paragraph" w:customStyle="1" w:styleId="Graf">
    <w:name w:val="Graf"/>
    <w:basedOn w:val="Normal"/>
    <w:uiPriority w:val="99"/>
    <w:semiHidden/>
    <w:rsid w:val="004B0940"/>
    <w:pPr>
      <w:ind w:left="-57"/>
    </w:pPr>
  </w:style>
  <w:style w:type="paragraph" w:customStyle="1" w:styleId="Billedtekst1">
    <w:name w:val="Billedtekst1"/>
    <w:basedOn w:val="Note"/>
    <w:next w:val="Normal"/>
    <w:uiPriority w:val="3"/>
    <w:rsid w:val="00B064CB"/>
    <w:pPr>
      <w:spacing w:after="192"/>
      <w:contextualSpacing/>
    </w:pPr>
  </w:style>
  <w:style w:type="character" w:customStyle="1" w:styleId="NoteChar">
    <w:name w:val="Note Char"/>
    <w:basedOn w:val="DefaultParagraphFont"/>
    <w:link w:val="Note"/>
    <w:uiPriority w:val="3"/>
    <w:rsid w:val="00D6451B"/>
    <w:rPr>
      <w:rFonts w:ascii="Arial" w:hAnsi="Arial"/>
      <w:i/>
      <w:sz w:val="16"/>
    </w:rPr>
  </w:style>
  <w:style w:type="paragraph" w:customStyle="1" w:styleId="BilagOverskrift1">
    <w:name w:val="Bilag Overskrift 1"/>
    <w:basedOn w:val="Normal"/>
    <w:next w:val="Normal"/>
    <w:uiPriority w:val="4"/>
    <w:rsid w:val="00306ABB"/>
    <w:pPr>
      <w:keepNext/>
      <w:keepLines/>
      <w:pageBreakBefore/>
      <w:numPr>
        <w:numId w:val="47"/>
      </w:numPr>
      <w:tabs>
        <w:tab w:val="left" w:pos="1474"/>
      </w:tabs>
      <w:spacing w:after="500" w:line="400" w:lineRule="atLeast"/>
    </w:pPr>
    <w:rPr>
      <w:sz w:val="36"/>
    </w:rPr>
  </w:style>
  <w:style w:type="paragraph" w:customStyle="1" w:styleId="Bilagoverskrift2">
    <w:name w:val="Bilag overskrift 2"/>
    <w:basedOn w:val="Normal"/>
    <w:next w:val="Normal"/>
    <w:uiPriority w:val="4"/>
    <w:rsid w:val="00306ABB"/>
    <w:pPr>
      <w:numPr>
        <w:ilvl w:val="1"/>
        <w:numId w:val="47"/>
      </w:numPr>
      <w:spacing w:before="280"/>
    </w:pPr>
    <w:rPr>
      <w:sz w:val="24"/>
    </w:rPr>
  </w:style>
  <w:style w:type="paragraph" w:customStyle="1" w:styleId="Taktil">
    <w:name w:val="Tak til"/>
    <w:basedOn w:val="Taktil-Navn"/>
    <w:uiPriority w:val="3"/>
    <w:semiHidden/>
    <w:rsid w:val="00306ABB"/>
    <w:pPr>
      <w:pageBreakBefore/>
      <w:spacing w:after="500" w:line="400" w:lineRule="atLeast"/>
      <w:outlineLvl w:val="4"/>
    </w:pPr>
    <w:rPr>
      <w:sz w:val="36"/>
    </w:rPr>
  </w:style>
  <w:style w:type="paragraph" w:styleId="Date">
    <w:name w:val="Date"/>
    <w:basedOn w:val="Normal"/>
    <w:next w:val="Normal"/>
    <w:uiPriority w:val="99"/>
    <w:semiHidden/>
    <w:rsid w:val="00BF3E89"/>
  </w:style>
  <w:style w:type="paragraph" w:customStyle="1" w:styleId="Afsendertitel">
    <w:name w:val="Afsender titel"/>
    <w:basedOn w:val="Normal"/>
    <w:uiPriority w:val="3"/>
    <w:semiHidden/>
    <w:qFormat/>
    <w:rsid w:val="00A3668C"/>
    <w:rPr>
      <w:i/>
    </w:rPr>
  </w:style>
  <w:style w:type="paragraph" w:customStyle="1" w:styleId="Udvalg">
    <w:name w:val="Udvalg"/>
    <w:basedOn w:val="Normal"/>
    <w:next w:val="Normal"/>
    <w:uiPriority w:val="3"/>
    <w:semiHidden/>
    <w:rsid w:val="00A3668C"/>
    <w:rPr>
      <w:b/>
      <w:sz w:val="24"/>
    </w:rPr>
  </w:style>
  <w:style w:type="paragraph" w:customStyle="1" w:styleId="BilagDagsorden">
    <w:name w:val="Bilag/Dagsorden"/>
    <w:basedOn w:val="Udvalg"/>
    <w:next w:val="Normal"/>
    <w:uiPriority w:val="3"/>
    <w:semiHidden/>
    <w:rsid w:val="00A3668C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10"/>
    <w:rsid w:val="00D6451B"/>
    <w:rPr>
      <w:rFonts w:ascii="Arial" w:hAnsi="Arial"/>
      <w:sz w:val="16"/>
    </w:rPr>
  </w:style>
  <w:style w:type="paragraph" w:customStyle="1" w:styleId="Faxinfo">
    <w:name w:val="Fax info"/>
    <w:basedOn w:val="Normal"/>
    <w:next w:val="Normal"/>
    <w:uiPriority w:val="9"/>
    <w:semiHidden/>
    <w:rsid w:val="00A3668C"/>
    <w:rPr>
      <w:b/>
      <w:sz w:val="18"/>
    </w:rPr>
  </w:style>
  <w:style w:type="character" w:customStyle="1" w:styleId="FootnoteTextChar">
    <w:name w:val="Footnote Text Char"/>
    <w:basedOn w:val="DefaultParagraphFont"/>
    <w:link w:val="FootnoteText"/>
    <w:uiPriority w:val="10"/>
    <w:rsid w:val="00D6451B"/>
    <w:rPr>
      <w:rFonts w:ascii="Arial" w:hAnsi="Arial"/>
      <w:sz w:val="16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6451B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1"/>
    <w:rsid w:val="00306ABB"/>
    <w:rPr>
      <w:rFonts w:cs="Arial"/>
      <w:bCs/>
      <w:sz w:val="36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1"/>
    <w:rsid w:val="00306ABB"/>
    <w:rPr>
      <w:rFonts w:cs="Arial"/>
      <w:b/>
      <w:bCs/>
      <w:iCs/>
      <w:sz w:val="24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1"/>
    <w:rsid w:val="00306ABB"/>
    <w:rPr>
      <w:rFonts w:cs="Arial"/>
      <w:bCs/>
      <w:sz w:val="24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1"/>
    <w:rsid w:val="00306ABB"/>
    <w:rPr>
      <w:b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A3668C"/>
    <w:rPr>
      <w:rFonts w:ascii="Arial" w:hAnsi="Arial"/>
      <w:b/>
      <w:szCs w:val="24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A3668C"/>
    <w:rPr>
      <w:rFonts w:ascii="Arial" w:hAnsi="Arial"/>
      <w:b/>
      <w:szCs w:val="24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A3668C"/>
    <w:rPr>
      <w:rFonts w:ascii="Arial" w:hAnsi="Arial"/>
      <w:b/>
      <w:szCs w:val="24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A3668C"/>
    <w:rPr>
      <w:rFonts w:ascii="Arial" w:hAnsi="Arial"/>
      <w:b/>
      <w:szCs w:val="24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A3668C"/>
    <w:rPr>
      <w:rFonts w:ascii="Arial" w:hAnsi="Arial"/>
      <w:b/>
      <w:szCs w:val="24"/>
    </w:rPr>
  </w:style>
  <w:style w:type="paragraph" w:customStyle="1" w:styleId="Info">
    <w:name w:val="Info"/>
    <w:basedOn w:val="Normal"/>
    <w:uiPriority w:val="3"/>
    <w:semiHidden/>
    <w:rsid w:val="00A3668C"/>
    <w:pPr>
      <w:jc w:val="right"/>
    </w:pPr>
  </w:style>
  <w:style w:type="paragraph" w:styleId="TableofAuthorities">
    <w:name w:val="table of authorities"/>
    <w:basedOn w:val="Normal"/>
    <w:next w:val="Normal"/>
    <w:uiPriority w:val="99"/>
    <w:semiHidden/>
    <w:rsid w:val="00A3668C"/>
    <w:pPr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rsid w:val="00A3668C"/>
  </w:style>
  <w:style w:type="paragraph" w:customStyle="1" w:styleId="Tilstedefravrende">
    <w:name w:val="Tilstede/fraværende"/>
    <w:basedOn w:val="Normal"/>
    <w:next w:val="Normal"/>
    <w:uiPriority w:val="3"/>
    <w:semiHidden/>
    <w:rsid w:val="00A3668C"/>
    <w:rPr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306ABB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ABB"/>
    <w:rPr>
      <w:rFonts w:cs="Tahoma"/>
      <w:sz w:val="16"/>
      <w:szCs w:val="16"/>
      <w:lang w:val="en-GB"/>
    </w:rPr>
  </w:style>
  <w:style w:type="paragraph" w:customStyle="1" w:styleId="Normal-Note">
    <w:name w:val="Normal - Note"/>
    <w:basedOn w:val="Normal"/>
    <w:link w:val="Normal-NoteChar"/>
    <w:uiPriority w:val="2"/>
    <w:rsid w:val="007560E8"/>
    <w:pPr>
      <w:spacing w:before="60" w:after="60"/>
    </w:pPr>
    <w:rPr>
      <w:i/>
      <w:sz w:val="16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06ABB"/>
    <w:pPr>
      <w:spacing w:line="240" w:lineRule="auto"/>
    </w:pPr>
    <w:rPr>
      <w:rFonts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06ABB"/>
    <w:rPr>
      <w:rFonts w:cs="Segoe UI"/>
      <w:sz w:val="16"/>
      <w:szCs w:val="16"/>
      <w:lang w:val="en-GB"/>
    </w:rPr>
  </w:style>
  <w:style w:type="paragraph" w:styleId="TOCHeading">
    <w:name w:val="TOC Heading"/>
    <w:basedOn w:val="Heading1"/>
    <w:next w:val="Normal"/>
    <w:uiPriority w:val="99"/>
    <w:semiHidden/>
    <w:qFormat/>
    <w:rsid w:val="00306ABB"/>
    <w:pPr>
      <w:keepLines/>
      <w:numPr>
        <w:numId w:val="0"/>
      </w:numPr>
      <w:spacing w:before="240" w:after="0" w:line="280" w:lineRule="atLeast"/>
      <w:outlineLvl w:val="9"/>
    </w:pPr>
    <w:rPr>
      <w:rFonts w:eastAsiaTheme="majorEastAsia" w:cstheme="majorBidi"/>
      <w:bCs w:val="0"/>
      <w:sz w:val="32"/>
    </w:rPr>
  </w:style>
  <w:style w:type="character" w:customStyle="1" w:styleId="Normal-NoteChar">
    <w:name w:val="Normal - Note Char"/>
    <w:basedOn w:val="DefaultParagraphFont"/>
    <w:link w:val="Normal-Note"/>
    <w:uiPriority w:val="2"/>
    <w:rsid w:val="007560E8"/>
    <w:rPr>
      <w:i/>
      <w:sz w:val="16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273498"/>
    <w:rPr>
      <w:color w:val="808080"/>
    </w:rPr>
  </w:style>
  <w:style w:type="paragraph" w:customStyle="1" w:styleId="Template-Docinfo">
    <w:name w:val="Template - Doc info"/>
    <w:basedOn w:val="Template"/>
    <w:uiPriority w:val="8"/>
    <w:semiHidden/>
    <w:rsid w:val="00273498"/>
    <w:pPr>
      <w:jc w:val="right"/>
    </w:pPr>
    <w:rPr>
      <w:rFonts w:eastAsiaTheme="minorHAnsi" w:cs="Verdana"/>
      <w:sz w:val="14"/>
      <w:szCs w:val="20"/>
      <w:lang w:eastAsia="en-US"/>
    </w:rPr>
  </w:style>
  <w:style w:type="paragraph" w:styleId="Bibliography">
    <w:name w:val="Bibliography"/>
    <w:basedOn w:val="Normal"/>
    <w:next w:val="Normal"/>
    <w:uiPriority w:val="99"/>
    <w:semiHidden/>
    <w:rsid w:val="009A5156"/>
  </w:style>
  <w:style w:type="character" w:styleId="BookTitle">
    <w:name w:val="Book Title"/>
    <w:basedOn w:val="DefaultParagraphFont"/>
    <w:uiPriority w:val="99"/>
    <w:semiHidden/>
    <w:rsid w:val="009A5156"/>
    <w:rPr>
      <w:b/>
      <w:bCs/>
      <w:i/>
      <w:iCs/>
      <w:spacing w:val="5"/>
    </w:rPr>
  </w:style>
  <w:style w:type="table" w:styleId="ColorfulGrid">
    <w:name w:val="Colorful Grid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7B7" w:themeFill="accent1" w:themeFillTint="33"/>
    </w:tcPr>
    <w:tblStylePr w:type="firstRow">
      <w:rPr>
        <w:b/>
        <w:bCs/>
      </w:rPr>
      <w:tblPr/>
      <w:tcPr>
        <w:shd w:val="clear" w:color="auto" w:fill="FF707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07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2000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20000" w:themeFill="accent1" w:themeFillShade="BF"/>
      </w:tcPr>
    </w:tblStylePr>
    <w:tblStylePr w:type="band1Vert">
      <w:tblPr/>
      <w:tcPr>
        <w:shd w:val="clear" w:color="auto" w:fill="FF4D4D" w:themeFill="accent1" w:themeFillTint="7F"/>
      </w:tcPr>
    </w:tblStylePr>
    <w:tblStylePr w:type="band1Horz">
      <w:tblPr/>
      <w:tcPr>
        <w:shd w:val="clear" w:color="auto" w:fill="FF4D4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D8FA" w:themeFill="accent2" w:themeFillTint="33"/>
    </w:tcPr>
    <w:tblStylePr w:type="firstRow">
      <w:rPr>
        <w:b/>
        <w:bCs/>
      </w:rPr>
      <w:tblPr/>
      <w:tcPr>
        <w:shd w:val="clear" w:color="auto" w:fill="ABB1F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B1F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320B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320BF" w:themeFill="accent2" w:themeFillShade="BF"/>
      </w:tcPr>
    </w:tblStylePr>
    <w:tblStylePr w:type="band1Vert">
      <w:tblPr/>
      <w:tcPr>
        <w:shd w:val="clear" w:color="auto" w:fill="979EF4" w:themeFill="accent2" w:themeFillTint="7F"/>
      </w:tcPr>
    </w:tblStylePr>
    <w:tblStylePr w:type="band1Horz">
      <w:tblPr/>
      <w:tcPr>
        <w:shd w:val="clear" w:color="auto" w:fill="979EF4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FF8E6" w:themeFill="accent3" w:themeFillTint="33"/>
    </w:tcPr>
    <w:tblStylePr w:type="firstRow">
      <w:rPr>
        <w:b/>
        <w:bCs/>
      </w:rPr>
      <w:tblPr/>
      <w:tcPr>
        <w:shd w:val="clear" w:color="auto" w:fill="A0F1C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0F1C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79B6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79B61" w:themeFill="accent3" w:themeFillShade="BF"/>
      </w:tcPr>
    </w:tblStylePr>
    <w:tblStylePr w:type="band1Vert">
      <w:tblPr/>
      <w:tcPr>
        <w:shd w:val="clear" w:color="auto" w:fill="89EDC1" w:themeFill="accent3" w:themeFillTint="7F"/>
      </w:tcPr>
    </w:tblStylePr>
    <w:tblStylePr w:type="band1Horz">
      <w:tblPr/>
      <w:tcPr>
        <w:shd w:val="clear" w:color="auto" w:fill="89EDC1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C0EB" w:themeFill="accent4" w:themeFillTint="33"/>
    </w:tcPr>
    <w:tblStylePr w:type="firstRow">
      <w:rPr>
        <w:b/>
        <w:bCs/>
      </w:rPr>
      <w:tblPr/>
      <w:tcPr>
        <w:shd w:val="clear" w:color="auto" w:fill="8181D6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81D6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11135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11135" w:themeFill="accent4" w:themeFillShade="BF"/>
      </w:tcPr>
    </w:tblStylePr>
    <w:tblStylePr w:type="band1Vert">
      <w:tblPr/>
      <w:tcPr>
        <w:shd w:val="clear" w:color="auto" w:fill="6262CD" w:themeFill="accent4" w:themeFillTint="7F"/>
      </w:tcPr>
    </w:tblStylePr>
    <w:tblStylePr w:type="band1Horz">
      <w:tblPr/>
      <w:tcPr>
        <w:shd w:val="clear" w:color="auto" w:fill="6262C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F5DB" w:themeFill="accent5" w:themeFillTint="33"/>
    </w:tcPr>
    <w:tblStylePr w:type="firstRow">
      <w:rPr>
        <w:b/>
        <w:bCs/>
      </w:rPr>
      <w:tblPr/>
      <w:tcPr>
        <w:shd w:val="clear" w:color="auto" w:fill="FBECB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ECB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E5B40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E5B40B" w:themeFill="accent5" w:themeFillShade="BF"/>
      </w:tcPr>
    </w:tblStylePr>
    <w:tblStylePr w:type="band1Vert">
      <w:tblPr/>
      <w:tcPr>
        <w:shd w:val="clear" w:color="auto" w:fill="FAE7A6" w:themeFill="accent5" w:themeFillTint="7F"/>
      </w:tcPr>
    </w:tblStylePr>
    <w:tblStylePr w:type="band1Horz">
      <w:tblPr/>
      <w:tcPr>
        <w:shd w:val="clear" w:color="auto" w:fill="FAE7A6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3D6" w:themeFill="accent6" w:themeFillTint="33"/>
    </w:tcPr>
    <w:tblStylePr w:type="firstRow">
      <w:rPr>
        <w:b/>
        <w:bCs/>
      </w:rPr>
      <w:tblPr/>
      <w:tcPr>
        <w:shd w:val="clear" w:color="auto" w:fill="FDC7A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C7A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04C0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04C03" w:themeFill="accent6" w:themeFillShade="BF"/>
      </w:tcPr>
    </w:tblStylePr>
    <w:tblStylePr w:type="band1Vert">
      <w:tblPr/>
      <w:tcPr>
        <w:shd w:val="clear" w:color="auto" w:fill="FDBA99" w:themeFill="accent6" w:themeFillTint="7F"/>
      </w:tcPr>
    </w:tblStylePr>
    <w:tblStylePr w:type="band1Horz">
      <w:tblPr/>
      <w:tcPr>
        <w:shd w:val="clear" w:color="auto" w:fill="FDBA9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23CC" w:themeFill="accent2" w:themeFillShade="CC"/>
      </w:tcPr>
    </w:tblStylePr>
    <w:tblStylePr w:type="lastRow">
      <w:rPr>
        <w:b/>
        <w:bCs/>
        <w:color w:val="1423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DCD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23CC" w:themeFill="accent2" w:themeFillShade="CC"/>
      </w:tcPr>
    </w:tblStylePr>
    <w:tblStylePr w:type="lastRow">
      <w:rPr>
        <w:b/>
        <w:bCs/>
        <w:color w:val="1423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A6A6" w:themeFill="accent1" w:themeFillTint="3F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EBF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23CC" w:themeFill="accent2" w:themeFillShade="CC"/>
      </w:tcPr>
    </w:tblStylePr>
    <w:tblStylePr w:type="lastRow">
      <w:rPr>
        <w:b/>
        <w:bCs/>
        <w:color w:val="1423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FF9" w:themeFill="accent2" w:themeFillTint="3F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7FB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1239" w:themeFill="accent4" w:themeFillShade="CC"/>
      </w:tcPr>
    </w:tblStylePr>
    <w:tblStylePr w:type="lastRow">
      <w:rPr>
        <w:b/>
        <w:bCs/>
        <w:color w:val="121239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F6E0" w:themeFill="accent3" w:themeFillTint="3F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FDFF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8A667" w:themeFill="accent3" w:themeFillShade="CC"/>
      </w:tcPr>
    </w:tblStylePr>
    <w:tblStylePr w:type="lastRow">
      <w:rPr>
        <w:b/>
        <w:bCs/>
        <w:color w:val="18A66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B1E6" w:themeFill="accent4" w:themeFillTint="3F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AE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F5103" w:themeFill="accent6" w:themeFillShade="CC"/>
      </w:tcPr>
    </w:tblStylePr>
    <w:tblStylePr w:type="lastRow">
      <w:rPr>
        <w:b/>
        <w:bCs/>
        <w:color w:val="EF510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F3D2" w:themeFill="accent5" w:themeFillTint="3F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1E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BF0F" w:themeFill="accent5" w:themeFillShade="CC"/>
      </w:tcPr>
    </w:tblStylePr>
    <w:tblStylePr w:type="lastRow">
      <w:rPr>
        <w:b/>
        <w:bCs/>
        <w:color w:val="F2BF0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DDCC" w:themeFill="accent6" w:themeFillTint="3F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F3EE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F3E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F3EEA" w:themeColor="accent2"/>
        <w:left w:val="single" w:sz="4" w:space="0" w:color="990000" w:themeColor="accent1"/>
        <w:bottom w:val="single" w:sz="4" w:space="0" w:color="990000" w:themeColor="accent1"/>
        <w:right w:val="single" w:sz="4" w:space="0" w:color="99000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CD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F3E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B000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B0000" w:themeColor="accent1" w:themeShade="99"/>
          <w:insideV w:val="nil"/>
        </w:tcBorders>
        <w:shd w:val="clear" w:color="auto" w:fill="5B000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0000" w:themeFill="accent1" w:themeFillShade="99"/>
      </w:tcPr>
    </w:tblStylePr>
    <w:tblStylePr w:type="band1Vert">
      <w:tblPr/>
      <w:tcPr>
        <w:shd w:val="clear" w:color="auto" w:fill="FF7070" w:themeFill="accent1" w:themeFillTint="66"/>
      </w:tcPr>
    </w:tblStylePr>
    <w:tblStylePr w:type="band1Horz">
      <w:tblPr/>
      <w:tcPr>
        <w:shd w:val="clear" w:color="auto" w:fill="FF4D4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F3EEA" w:themeColor="accent2"/>
        <w:left w:val="single" w:sz="4" w:space="0" w:color="2F3EEA" w:themeColor="accent2"/>
        <w:bottom w:val="single" w:sz="4" w:space="0" w:color="2F3EEA" w:themeColor="accent2"/>
        <w:right w:val="single" w:sz="4" w:space="0" w:color="2F3EE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F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F3E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A98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A98" w:themeColor="accent2" w:themeShade="99"/>
          <w:insideV w:val="nil"/>
        </w:tcBorders>
        <w:shd w:val="clear" w:color="auto" w:fill="0F1A98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A98" w:themeFill="accent2" w:themeFillShade="99"/>
      </w:tcPr>
    </w:tblStylePr>
    <w:tblStylePr w:type="band1Vert">
      <w:tblPr/>
      <w:tcPr>
        <w:shd w:val="clear" w:color="auto" w:fill="ABB1F6" w:themeFill="accent2" w:themeFillTint="66"/>
      </w:tcPr>
    </w:tblStylePr>
    <w:tblStylePr w:type="band1Horz">
      <w:tblPr/>
      <w:tcPr>
        <w:shd w:val="clear" w:color="auto" w:fill="979EF4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71748" w:themeColor="accent4"/>
        <w:left w:val="single" w:sz="4" w:space="0" w:color="1FD082" w:themeColor="accent3"/>
        <w:bottom w:val="single" w:sz="4" w:space="0" w:color="1FD082" w:themeColor="accent3"/>
        <w:right w:val="single" w:sz="4" w:space="0" w:color="1FD082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B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7174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27C4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27C4D" w:themeColor="accent3" w:themeShade="99"/>
          <w:insideV w:val="nil"/>
        </w:tcBorders>
        <w:shd w:val="clear" w:color="auto" w:fill="127C4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7C4D" w:themeFill="accent3" w:themeFillShade="99"/>
      </w:tcPr>
    </w:tblStylePr>
    <w:tblStylePr w:type="band1Vert">
      <w:tblPr/>
      <w:tcPr>
        <w:shd w:val="clear" w:color="auto" w:fill="A0F1CD" w:themeFill="accent3" w:themeFillTint="66"/>
      </w:tcPr>
    </w:tblStylePr>
    <w:tblStylePr w:type="band1Horz">
      <w:tblPr/>
      <w:tcPr>
        <w:shd w:val="clear" w:color="auto" w:fill="89EDC1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FD082" w:themeColor="accent3"/>
        <w:left w:val="single" w:sz="4" w:space="0" w:color="171748" w:themeColor="accent4"/>
        <w:bottom w:val="single" w:sz="4" w:space="0" w:color="171748" w:themeColor="accent4"/>
        <w:right w:val="single" w:sz="4" w:space="0" w:color="17174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FD08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D0D2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D0D2B" w:themeColor="accent4" w:themeShade="99"/>
          <w:insideV w:val="nil"/>
        </w:tcBorders>
        <w:shd w:val="clear" w:color="auto" w:fill="0D0D2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0D2B" w:themeFill="accent4" w:themeFillShade="99"/>
      </w:tcPr>
    </w:tblStylePr>
    <w:tblStylePr w:type="band1Vert">
      <w:tblPr/>
      <w:tcPr>
        <w:shd w:val="clear" w:color="auto" w:fill="8181D6" w:themeFill="accent4" w:themeFillTint="66"/>
      </w:tcPr>
    </w:tblStylePr>
    <w:tblStylePr w:type="band1Horz">
      <w:tblPr/>
      <w:tcPr>
        <w:shd w:val="clear" w:color="auto" w:fill="6262C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C7634" w:themeColor="accent6"/>
        <w:left w:val="single" w:sz="4" w:space="0" w:color="F6D04D" w:themeColor="accent5"/>
        <w:bottom w:val="single" w:sz="4" w:space="0" w:color="F6D04D" w:themeColor="accent5"/>
        <w:right w:val="single" w:sz="4" w:space="0" w:color="F6D04D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AE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C763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8900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89009" w:themeColor="accent5" w:themeShade="99"/>
          <w:insideV w:val="nil"/>
        </w:tcBorders>
        <w:shd w:val="clear" w:color="auto" w:fill="B8900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9009" w:themeFill="accent5" w:themeFillShade="99"/>
      </w:tcPr>
    </w:tblStylePr>
    <w:tblStylePr w:type="band1Vert">
      <w:tblPr/>
      <w:tcPr>
        <w:shd w:val="clear" w:color="auto" w:fill="FBECB7" w:themeFill="accent5" w:themeFillTint="66"/>
      </w:tcPr>
    </w:tblStylePr>
    <w:tblStylePr w:type="band1Horz">
      <w:tblPr/>
      <w:tcPr>
        <w:shd w:val="clear" w:color="auto" w:fill="FAE7A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6D04D" w:themeColor="accent5"/>
        <w:left w:val="single" w:sz="4" w:space="0" w:color="FC7634" w:themeColor="accent6"/>
        <w:bottom w:val="single" w:sz="4" w:space="0" w:color="FC7634" w:themeColor="accent6"/>
        <w:right w:val="single" w:sz="4" w:space="0" w:color="FC7634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1E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6D04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33D0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33D02" w:themeColor="accent6" w:themeShade="99"/>
          <w:insideV w:val="nil"/>
        </w:tcBorders>
        <w:shd w:val="clear" w:color="auto" w:fill="B33D0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3D02" w:themeFill="accent6" w:themeFillShade="99"/>
      </w:tcPr>
    </w:tblStylePr>
    <w:tblStylePr w:type="band1Vert">
      <w:tblPr/>
      <w:tcPr>
        <w:shd w:val="clear" w:color="auto" w:fill="FDC7AD" w:themeFill="accent6" w:themeFillTint="66"/>
      </w:tcPr>
    </w:tblStylePr>
    <w:tblStylePr w:type="band1Horz">
      <w:tblPr/>
      <w:tcPr>
        <w:shd w:val="clear" w:color="auto" w:fill="FDBA9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9A51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515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515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51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5156"/>
    <w:rPr>
      <w:b/>
      <w:bCs/>
    </w:rPr>
  </w:style>
  <w:style w:type="table" w:styleId="DarkList">
    <w:name w:val="Dark List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9000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000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2000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2000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000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0000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F3EE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157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0B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0B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0B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0BF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FD082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F674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79B6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79B6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9B6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9B6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7174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B0B23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11135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11135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1135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1135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6D04D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8770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5B40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5B40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B40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B40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C763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5320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04C0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04C0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4C0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4C03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7070" w:themeColor="accent1" w:themeTint="66"/>
        <w:left w:val="single" w:sz="4" w:space="0" w:color="FF7070" w:themeColor="accent1" w:themeTint="66"/>
        <w:bottom w:val="single" w:sz="4" w:space="0" w:color="FF7070" w:themeColor="accent1" w:themeTint="66"/>
        <w:right w:val="single" w:sz="4" w:space="0" w:color="FF7070" w:themeColor="accent1" w:themeTint="66"/>
        <w:insideH w:val="single" w:sz="4" w:space="0" w:color="FF7070" w:themeColor="accent1" w:themeTint="66"/>
        <w:insideV w:val="single" w:sz="4" w:space="0" w:color="FF707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282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282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ABB1F6" w:themeColor="accent2" w:themeTint="66"/>
        <w:left w:val="single" w:sz="4" w:space="0" w:color="ABB1F6" w:themeColor="accent2" w:themeTint="66"/>
        <w:bottom w:val="single" w:sz="4" w:space="0" w:color="ABB1F6" w:themeColor="accent2" w:themeTint="66"/>
        <w:right w:val="single" w:sz="4" w:space="0" w:color="ABB1F6" w:themeColor="accent2" w:themeTint="66"/>
        <w:insideH w:val="single" w:sz="4" w:space="0" w:color="ABB1F6" w:themeColor="accent2" w:themeTint="66"/>
        <w:insideV w:val="single" w:sz="4" w:space="0" w:color="ABB1F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18A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8A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A0F1CD" w:themeColor="accent3" w:themeTint="66"/>
        <w:left w:val="single" w:sz="4" w:space="0" w:color="A0F1CD" w:themeColor="accent3" w:themeTint="66"/>
        <w:bottom w:val="single" w:sz="4" w:space="0" w:color="A0F1CD" w:themeColor="accent3" w:themeTint="66"/>
        <w:right w:val="single" w:sz="4" w:space="0" w:color="A0F1CD" w:themeColor="accent3" w:themeTint="66"/>
        <w:insideH w:val="single" w:sz="4" w:space="0" w:color="A0F1CD" w:themeColor="accent3" w:themeTint="66"/>
        <w:insideV w:val="single" w:sz="4" w:space="0" w:color="A0F1CD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71EAB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1EAB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1D6" w:themeColor="accent4" w:themeTint="66"/>
        <w:left w:val="single" w:sz="4" w:space="0" w:color="8181D6" w:themeColor="accent4" w:themeTint="66"/>
        <w:bottom w:val="single" w:sz="4" w:space="0" w:color="8181D6" w:themeColor="accent4" w:themeTint="66"/>
        <w:right w:val="single" w:sz="4" w:space="0" w:color="8181D6" w:themeColor="accent4" w:themeTint="66"/>
        <w:insideH w:val="single" w:sz="4" w:space="0" w:color="8181D6" w:themeColor="accent4" w:themeTint="66"/>
        <w:insideV w:val="single" w:sz="4" w:space="0" w:color="8181D6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242C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242C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BECB7" w:themeColor="accent5" w:themeTint="66"/>
        <w:left w:val="single" w:sz="4" w:space="0" w:color="FBECB7" w:themeColor="accent5" w:themeTint="66"/>
        <w:bottom w:val="single" w:sz="4" w:space="0" w:color="FBECB7" w:themeColor="accent5" w:themeTint="66"/>
        <w:right w:val="single" w:sz="4" w:space="0" w:color="FBECB7" w:themeColor="accent5" w:themeTint="66"/>
        <w:insideH w:val="single" w:sz="4" w:space="0" w:color="FBECB7" w:themeColor="accent5" w:themeTint="66"/>
        <w:insideV w:val="single" w:sz="4" w:space="0" w:color="FBECB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9E29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E2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C7AD" w:themeColor="accent6" w:themeTint="66"/>
        <w:left w:val="single" w:sz="4" w:space="0" w:color="FDC7AD" w:themeColor="accent6" w:themeTint="66"/>
        <w:bottom w:val="single" w:sz="4" w:space="0" w:color="FDC7AD" w:themeColor="accent6" w:themeTint="66"/>
        <w:right w:val="single" w:sz="4" w:space="0" w:color="FDC7AD" w:themeColor="accent6" w:themeTint="66"/>
        <w:insideH w:val="single" w:sz="4" w:space="0" w:color="FDC7AD" w:themeColor="accent6" w:themeTint="66"/>
        <w:insideV w:val="single" w:sz="4" w:space="0" w:color="FDC7A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DAC8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AC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FF2828" w:themeColor="accent1" w:themeTint="99"/>
        <w:bottom w:val="single" w:sz="2" w:space="0" w:color="FF2828" w:themeColor="accent1" w:themeTint="99"/>
        <w:insideH w:val="single" w:sz="2" w:space="0" w:color="FF2828" w:themeColor="accent1" w:themeTint="99"/>
        <w:insideV w:val="single" w:sz="2" w:space="0" w:color="FF282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2828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2828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818AF2" w:themeColor="accent2" w:themeTint="99"/>
        <w:bottom w:val="single" w:sz="2" w:space="0" w:color="818AF2" w:themeColor="accent2" w:themeTint="99"/>
        <w:insideH w:val="single" w:sz="2" w:space="0" w:color="818AF2" w:themeColor="accent2" w:themeTint="99"/>
        <w:insideV w:val="single" w:sz="2" w:space="0" w:color="818AF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8AF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8AF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71EAB4" w:themeColor="accent3" w:themeTint="99"/>
        <w:bottom w:val="single" w:sz="2" w:space="0" w:color="71EAB4" w:themeColor="accent3" w:themeTint="99"/>
        <w:insideH w:val="single" w:sz="2" w:space="0" w:color="71EAB4" w:themeColor="accent3" w:themeTint="99"/>
        <w:insideV w:val="single" w:sz="2" w:space="0" w:color="71EAB4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1EAB4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1EAB4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4242C2" w:themeColor="accent4" w:themeTint="99"/>
        <w:bottom w:val="single" w:sz="2" w:space="0" w:color="4242C2" w:themeColor="accent4" w:themeTint="99"/>
        <w:insideH w:val="single" w:sz="2" w:space="0" w:color="4242C2" w:themeColor="accent4" w:themeTint="99"/>
        <w:insideV w:val="single" w:sz="2" w:space="0" w:color="4242C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242C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242C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F9E294" w:themeColor="accent5" w:themeTint="99"/>
        <w:bottom w:val="single" w:sz="2" w:space="0" w:color="F9E294" w:themeColor="accent5" w:themeTint="99"/>
        <w:insideH w:val="single" w:sz="2" w:space="0" w:color="F9E294" w:themeColor="accent5" w:themeTint="99"/>
        <w:insideV w:val="single" w:sz="2" w:space="0" w:color="F9E29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E29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E29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FDAC85" w:themeColor="accent6" w:themeTint="99"/>
        <w:bottom w:val="single" w:sz="2" w:space="0" w:color="FDAC85" w:themeColor="accent6" w:themeTint="99"/>
        <w:insideH w:val="single" w:sz="2" w:space="0" w:color="FDAC85" w:themeColor="accent6" w:themeTint="99"/>
        <w:insideV w:val="single" w:sz="2" w:space="0" w:color="FDAC85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AC85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AC85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GridTable3">
    <w:name w:val="Grid Table 3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  <w:insideV w:val="single" w:sz="4" w:space="0" w:color="FF282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  <w:tblStylePr w:type="neCell">
      <w:tblPr/>
      <w:tcPr>
        <w:tcBorders>
          <w:bottom w:val="single" w:sz="4" w:space="0" w:color="FF2828" w:themeColor="accent1" w:themeTint="99"/>
        </w:tcBorders>
      </w:tcPr>
    </w:tblStylePr>
    <w:tblStylePr w:type="nwCell">
      <w:tblPr/>
      <w:tcPr>
        <w:tcBorders>
          <w:bottom w:val="single" w:sz="4" w:space="0" w:color="FF2828" w:themeColor="accent1" w:themeTint="99"/>
        </w:tcBorders>
      </w:tcPr>
    </w:tblStylePr>
    <w:tblStylePr w:type="seCell">
      <w:tblPr/>
      <w:tcPr>
        <w:tcBorders>
          <w:top w:val="single" w:sz="4" w:space="0" w:color="FF2828" w:themeColor="accent1" w:themeTint="99"/>
        </w:tcBorders>
      </w:tcPr>
    </w:tblStylePr>
    <w:tblStylePr w:type="swCell">
      <w:tblPr/>
      <w:tcPr>
        <w:tcBorders>
          <w:top w:val="single" w:sz="4" w:space="0" w:color="FF2828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  <w:insideV w:val="single" w:sz="4" w:space="0" w:color="818AF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  <w:tblStylePr w:type="neCell">
      <w:tblPr/>
      <w:tcPr>
        <w:tcBorders>
          <w:bottom w:val="single" w:sz="4" w:space="0" w:color="818AF2" w:themeColor="accent2" w:themeTint="99"/>
        </w:tcBorders>
      </w:tcPr>
    </w:tblStylePr>
    <w:tblStylePr w:type="nwCell">
      <w:tblPr/>
      <w:tcPr>
        <w:tcBorders>
          <w:bottom w:val="single" w:sz="4" w:space="0" w:color="818AF2" w:themeColor="accent2" w:themeTint="99"/>
        </w:tcBorders>
      </w:tcPr>
    </w:tblStylePr>
    <w:tblStylePr w:type="seCell">
      <w:tblPr/>
      <w:tcPr>
        <w:tcBorders>
          <w:top w:val="single" w:sz="4" w:space="0" w:color="818AF2" w:themeColor="accent2" w:themeTint="99"/>
        </w:tcBorders>
      </w:tcPr>
    </w:tblStylePr>
    <w:tblStylePr w:type="swCell">
      <w:tblPr/>
      <w:tcPr>
        <w:tcBorders>
          <w:top w:val="single" w:sz="4" w:space="0" w:color="818AF2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  <w:insideV w:val="single" w:sz="4" w:space="0" w:color="71EAB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  <w:tblStylePr w:type="neCell">
      <w:tblPr/>
      <w:tcPr>
        <w:tcBorders>
          <w:bottom w:val="single" w:sz="4" w:space="0" w:color="71EAB4" w:themeColor="accent3" w:themeTint="99"/>
        </w:tcBorders>
      </w:tcPr>
    </w:tblStylePr>
    <w:tblStylePr w:type="nwCell">
      <w:tblPr/>
      <w:tcPr>
        <w:tcBorders>
          <w:bottom w:val="single" w:sz="4" w:space="0" w:color="71EAB4" w:themeColor="accent3" w:themeTint="99"/>
        </w:tcBorders>
      </w:tcPr>
    </w:tblStylePr>
    <w:tblStylePr w:type="seCell">
      <w:tblPr/>
      <w:tcPr>
        <w:tcBorders>
          <w:top w:val="single" w:sz="4" w:space="0" w:color="71EAB4" w:themeColor="accent3" w:themeTint="99"/>
        </w:tcBorders>
      </w:tcPr>
    </w:tblStylePr>
    <w:tblStylePr w:type="swCell">
      <w:tblPr/>
      <w:tcPr>
        <w:tcBorders>
          <w:top w:val="single" w:sz="4" w:space="0" w:color="71EAB4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  <w:insideV w:val="single" w:sz="4" w:space="0" w:color="4242C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  <w:tblStylePr w:type="neCell">
      <w:tblPr/>
      <w:tcPr>
        <w:tcBorders>
          <w:bottom w:val="single" w:sz="4" w:space="0" w:color="4242C2" w:themeColor="accent4" w:themeTint="99"/>
        </w:tcBorders>
      </w:tcPr>
    </w:tblStylePr>
    <w:tblStylePr w:type="nwCell">
      <w:tblPr/>
      <w:tcPr>
        <w:tcBorders>
          <w:bottom w:val="single" w:sz="4" w:space="0" w:color="4242C2" w:themeColor="accent4" w:themeTint="99"/>
        </w:tcBorders>
      </w:tcPr>
    </w:tblStylePr>
    <w:tblStylePr w:type="seCell">
      <w:tblPr/>
      <w:tcPr>
        <w:tcBorders>
          <w:top w:val="single" w:sz="4" w:space="0" w:color="4242C2" w:themeColor="accent4" w:themeTint="99"/>
        </w:tcBorders>
      </w:tcPr>
    </w:tblStylePr>
    <w:tblStylePr w:type="swCell">
      <w:tblPr/>
      <w:tcPr>
        <w:tcBorders>
          <w:top w:val="single" w:sz="4" w:space="0" w:color="4242C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  <w:insideV w:val="single" w:sz="4" w:space="0" w:color="F9E29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  <w:tblStylePr w:type="neCell">
      <w:tblPr/>
      <w:tcPr>
        <w:tcBorders>
          <w:bottom w:val="single" w:sz="4" w:space="0" w:color="F9E294" w:themeColor="accent5" w:themeTint="99"/>
        </w:tcBorders>
      </w:tcPr>
    </w:tblStylePr>
    <w:tblStylePr w:type="nwCell">
      <w:tblPr/>
      <w:tcPr>
        <w:tcBorders>
          <w:bottom w:val="single" w:sz="4" w:space="0" w:color="F9E294" w:themeColor="accent5" w:themeTint="99"/>
        </w:tcBorders>
      </w:tcPr>
    </w:tblStylePr>
    <w:tblStylePr w:type="seCell">
      <w:tblPr/>
      <w:tcPr>
        <w:tcBorders>
          <w:top w:val="single" w:sz="4" w:space="0" w:color="F9E294" w:themeColor="accent5" w:themeTint="99"/>
        </w:tcBorders>
      </w:tcPr>
    </w:tblStylePr>
    <w:tblStylePr w:type="swCell">
      <w:tblPr/>
      <w:tcPr>
        <w:tcBorders>
          <w:top w:val="single" w:sz="4" w:space="0" w:color="F9E294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  <w:insideV w:val="single" w:sz="4" w:space="0" w:color="FDAC8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  <w:tblStylePr w:type="neCell">
      <w:tblPr/>
      <w:tcPr>
        <w:tcBorders>
          <w:bottom w:val="single" w:sz="4" w:space="0" w:color="FDAC85" w:themeColor="accent6" w:themeTint="99"/>
        </w:tcBorders>
      </w:tcPr>
    </w:tblStylePr>
    <w:tblStylePr w:type="nwCell">
      <w:tblPr/>
      <w:tcPr>
        <w:tcBorders>
          <w:bottom w:val="single" w:sz="4" w:space="0" w:color="FDAC85" w:themeColor="accent6" w:themeTint="99"/>
        </w:tcBorders>
      </w:tcPr>
    </w:tblStylePr>
    <w:tblStylePr w:type="seCell">
      <w:tblPr/>
      <w:tcPr>
        <w:tcBorders>
          <w:top w:val="single" w:sz="4" w:space="0" w:color="FDAC85" w:themeColor="accent6" w:themeTint="99"/>
        </w:tcBorders>
      </w:tcPr>
    </w:tblStylePr>
    <w:tblStylePr w:type="swCell">
      <w:tblPr/>
      <w:tcPr>
        <w:tcBorders>
          <w:top w:val="single" w:sz="4" w:space="0" w:color="FDAC85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  <w:insideV w:val="single" w:sz="4" w:space="0" w:color="FF282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0000" w:themeColor="accent1"/>
          <w:left w:val="single" w:sz="4" w:space="0" w:color="990000" w:themeColor="accent1"/>
          <w:bottom w:val="single" w:sz="4" w:space="0" w:color="990000" w:themeColor="accent1"/>
          <w:right w:val="single" w:sz="4" w:space="0" w:color="990000" w:themeColor="accent1"/>
          <w:insideH w:val="nil"/>
          <w:insideV w:val="nil"/>
        </w:tcBorders>
        <w:shd w:val="clear" w:color="auto" w:fill="990000" w:themeFill="accent1"/>
      </w:tcPr>
    </w:tblStylePr>
    <w:tblStylePr w:type="lastRow">
      <w:rPr>
        <w:b/>
        <w:bCs/>
      </w:rPr>
      <w:tblPr/>
      <w:tcPr>
        <w:tcBorders>
          <w:top w:val="double" w:sz="4" w:space="0" w:color="99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  <w:insideV w:val="single" w:sz="4" w:space="0" w:color="818AF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F3EEA" w:themeColor="accent2"/>
          <w:left w:val="single" w:sz="4" w:space="0" w:color="2F3EEA" w:themeColor="accent2"/>
          <w:bottom w:val="single" w:sz="4" w:space="0" w:color="2F3EEA" w:themeColor="accent2"/>
          <w:right w:val="single" w:sz="4" w:space="0" w:color="2F3EEA" w:themeColor="accent2"/>
          <w:insideH w:val="nil"/>
          <w:insideV w:val="nil"/>
        </w:tcBorders>
        <w:shd w:val="clear" w:color="auto" w:fill="2F3EEA" w:themeFill="accent2"/>
      </w:tcPr>
    </w:tblStylePr>
    <w:tblStylePr w:type="lastRow">
      <w:rPr>
        <w:b/>
        <w:bCs/>
      </w:rPr>
      <w:tblPr/>
      <w:tcPr>
        <w:tcBorders>
          <w:top w:val="double" w:sz="4" w:space="0" w:color="2F3E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  <w:insideV w:val="single" w:sz="4" w:space="0" w:color="71EAB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D082" w:themeColor="accent3"/>
          <w:left w:val="single" w:sz="4" w:space="0" w:color="1FD082" w:themeColor="accent3"/>
          <w:bottom w:val="single" w:sz="4" w:space="0" w:color="1FD082" w:themeColor="accent3"/>
          <w:right w:val="single" w:sz="4" w:space="0" w:color="1FD082" w:themeColor="accent3"/>
          <w:insideH w:val="nil"/>
          <w:insideV w:val="nil"/>
        </w:tcBorders>
        <w:shd w:val="clear" w:color="auto" w:fill="1FD082" w:themeFill="accent3"/>
      </w:tcPr>
    </w:tblStylePr>
    <w:tblStylePr w:type="lastRow">
      <w:rPr>
        <w:b/>
        <w:bCs/>
      </w:rPr>
      <w:tblPr/>
      <w:tcPr>
        <w:tcBorders>
          <w:top w:val="double" w:sz="4" w:space="0" w:color="1FD0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  <w:insideV w:val="single" w:sz="4" w:space="0" w:color="4242C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1748" w:themeColor="accent4"/>
          <w:left w:val="single" w:sz="4" w:space="0" w:color="171748" w:themeColor="accent4"/>
          <w:bottom w:val="single" w:sz="4" w:space="0" w:color="171748" w:themeColor="accent4"/>
          <w:right w:val="single" w:sz="4" w:space="0" w:color="171748" w:themeColor="accent4"/>
          <w:insideH w:val="nil"/>
          <w:insideV w:val="nil"/>
        </w:tcBorders>
        <w:shd w:val="clear" w:color="auto" w:fill="171748" w:themeFill="accent4"/>
      </w:tcPr>
    </w:tblStylePr>
    <w:tblStylePr w:type="lastRow">
      <w:rPr>
        <w:b/>
        <w:bCs/>
      </w:rPr>
      <w:tblPr/>
      <w:tcPr>
        <w:tcBorders>
          <w:top w:val="double" w:sz="4" w:space="0" w:color="17174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  <w:insideV w:val="single" w:sz="4" w:space="0" w:color="F9E29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D04D" w:themeColor="accent5"/>
          <w:left w:val="single" w:sz="4" w:space="0" w:color="F6D04D" w:themeColor="accent5"/>
          <w:bottom w:val="single" w:sz="4" w:space="0" w:color="F6D04D" w:themeColor="accent5"/>
          <w:right w:val="single" w:sz="4" w:space="0" w:color="F6D04D" w:themeColor="accent5"/>
          <w:insideH w:val="nil"/>
          <w:insideV w:val="nil"/>
        </w:tcBorders>
        <w:shd w:val="clear" w:color="auto" w:fill="F6D04D" w:themeFill="accent5"/>
      </w:tcPr>
    </w:tblStylePr>
    <w:tblStylePr w:type="lastRow">
      <w:rPr>
        <w:b/>
        <w:bCs/>
      </w:rPr>
      <w:tblPr/>
      <w:tcPr>
        <w:tcBorders>
          <w:top w:val="double" w:sz="4" w:space="0" w:color="F6D04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  <w:insideV w:val="single" w:sz="4" w:space="0" w:color="FDAC8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C7634" w:themeColor="accent6"/>
          <w:left w:val="single" w:sz="4" w:space="0" w:color="FC7634" w:themeColor="accent6"/>
          <w:bottom w:val="single" w:sz="4" w:space="0" w:color="FC7634" w:themeColor="accent6"/>
          <w:right w:val="single" w:sz="4" w:space="0" w:color="FC7634" w:themeColor="accent6"/>
          <w:insideH w:val="nil"/>
          <w:insideV w:val="nil"/>
        </w:tcBorders>
        <w:shd w:val="clear" w:color="auto" w:fill="FC7634" w:themeFill="accent6"/>
      </w:tcPr>
    </w:tblStylePr>
    <w:tblStylePr w:type="lastRow">
      <w:rPr>
        <w:b/>
        <w:bCs/>
      </w:rPr>
      <w:tblPr/>
      <w:tcPr>
        <w:tcBorders>
          <w:top w:val="double" w:sz="4" w:space="0" w:color="FC763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7B7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000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000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0000" w:themeFill="accent1"/>
      </w:tcPr>
    </w:tblStylePr>
    <w:tblStylePr w:type="band1Vert">
      <w:tblPr/>
      <w:tcPr>
        <w:shd w:val="clear" w:color="auto" w:fill="FF7070" w:themeFill="accent1" w:themeFillTint="66"/>
      </w:tcPr>
    </w:tblStylePr>
    <w:tblStylePr w:type="band1Horz">
      <w:tblPr/>
      <w:tcPr>
        <w:shd w:val="clear" w:color="auto" w:fill="FF707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D8F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F3EE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F3EE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F3EE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F3EEA" w:themeFill="accent2"/>
      </w:tcPr>
    </w:tblStylePr>
    <w:tblStylePr w:type="band1Vert">
      <w:tblPr/>
      <w:tcPr>
        <w:shd w:val="clear" w:color="auto" w:fill="ABB1F6" w:themeFill="accent2" w:themeFillTint="66"/>
      </w:tcPr>
    </w:tblStylePr>
    <w:tblStylePr w:type="band1Horz">
      <w:tblPr/>
      <w:tcPr>
        <w:shd w:val="clear" w:color="auto" w:fill="ABB1F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FF8E6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D082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D082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FD08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FD082" w:themeFill="accent3"/>
      </w:tcPr>
    </w:tblStylePr>
    <w:tblStylePr w:type="band1Vert">
      <w:tblPr/>
      <w:tcPr>
        <w:shd w:val="clear" w:color="auto" w:fill="A0F1CD" w:themeFill="accent3" w:themeFillTint="66"/>
      </w:tcPr>
    </w:tblStylePr>
    <w:tblStylePr w:type="band1Horz">
      <w:tblPr/>
      <w:tcPr>
        <w:shd w:val="clear" w:color="auto" w:fill="A0F1CD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C0E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174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174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7174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71748" w:themeFill="accent4"/>
      </w:tcPr>
    </w:tblStylePr>
    <w:tblStylePr w:type="band1Vert">
      <w:tblPr/>
      <w:tcPr>
        <w:shd w:val="clear" w:color="auto" w:fill="8181D6" w:themeFill="accent4" w:themeFillTint="66"/>
      </w:tcPr>
    </w:tblStylePr>
    <w:tblStylePr w:type="band1Horz">
      <w:tblPr/>
      <w:tcPr>
        <w:shd w:val="clear" w:color="auto" w:fill="8181D6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5DB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D04D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D04D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6D04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6D04D" w:themeFill="accent5"/>
      </w:tcPr>
    </w:tblStylePr>
    <w:tblStylePr w:type="band1Vert">
      <w:tblPr/>
      <w:tcPr>
        <w:shd w:val="clear" w:color="auto" w:fill="FBECB7" w:themeFill="accent5" w:themeFillTint="66"/>
      </w:tcPr>
    </w:tblStylePr>
    <w:tblStylePr w:type="band1Horz">
      <w:tblPr/>
      <w:tcPr>
        <w:shd w:val="clear" w:color="auto" w:fill="FBECB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3D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C763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C763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C763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C7634" w:themeFill="accent6"/>
      </w:tcPr>
    </w:tblStylePr>
    <w:tblStylePr w:type="band1Vert">
      <w:tblPr/>
      <w:tcPr>
        <w:shd w:val="clear" w:color="auto" w:fill="FDC7AD" w:themeFill="accent6" w:themeFillTint="66"/>
      </w:tcPr>
    </w:tblStylePr>
    <w:tblStylePr w:type="band1Horz">
      <w:tblPr/>
      <w:tcPr>
        <w:shd w:val="clear" w:color="auto" w:fill="FDC7AD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  <w:insideV w:val="single" w:sz="4" w:space="0" w:color="FF2828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F282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282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  <w:insideV w:val="single" w:sz="4" w:space="0" w:color="818AF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18A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8A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  <w:insideV w:val="single" w:sz="4" w:space="0" w:color="71EAB4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71EAB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1EAB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  <w:insideV w:val="single" w:sz="4" w:space="0" w:color="4242C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242C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242C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  <w:insideV w:val="single" w:sz="4" w:space="0" w:color="F9E29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9E29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E2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  <w:insideV w:val="single" w:sz="4" w:space="0" w:color="FDAC85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DAC8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AC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  <w:insideV w:val="single" w:sz="4" w:space="0" w:color="FF282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  <w:tblStylePr w:type="neCell">
      <w:tblPr/>
      <w:tcPr>
        <w:tcBorders>
          <w:bottom w:val="single" w:sz="4" w:space="0" w:color="FF2828" w:themeColor="accent1" w:themeTint="99"/>
        </w:tcBorders>
      </w:tcPr>
    </w:tblStylePr>
    <w:tblStylePr w:type="nwCell">
      <w:tblPr/>
      <w:tcPr>
        <w:tcBorders>
          <w:bottom w:val="single" w:sz="4" w:space="0" w:color="FF2828" w:themeColor="accent1" w:themeTint="99"/>
        </w:tcBorders>
      </w:tcPr>
    </w:tblStylePr>
    <w:tblStylePr w:type="seCell">
      <w:tblPr/>
      <w:tcPr>
        <w:tcBorders>
          <w:top w:val="single" w:sz="4" w:space="0" w:color="FF2828" w:themeColor="accent1" w:themeTint="99"/>
        </w:tcBorders>
      </w:tcPr>
    </w:tblStylePr>
    <w:tblStylePr w:type="swCell">
      <w:tblPr/>
      <w:tcPr>
        <w:tcBorders>
          <w:top w:val="single" w:sz="4" w:space="0" w:color="FF2828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  <w:insideV w:val="single" w:sz="4" w:space="0" w:color="818AF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  <w:tblStylePr w:type="neCell">
      <w:tblPr/>
      <w:tcPr>
        <w:tcBorders>
          <w:bottom w:val="single" w:sz="4" w:space="0" w:color="818AF2" w:themeColor="accent2" w:themeTint="99"/>
        </w:tcBorders>
      </w:tcPr>
    </w:tblStylePr>
    <w:tblStylePr w:type="nwCell">
      <w:tblPr/>
      <w:tcPr>
        <w:tcBorders>
          <w:bottom w:val="single" w:sz="4" w:space="0" w:color="818AF2" w:themeColor="accent2" w:themeTint="99"/>
        </w:tcBorders>
      </w:tcPr>
    </w:tblStylePr>
    <w:tblStylePr w:type="seCell">
      <w:tblPr/>
      <w:tcPr>
        <w:tcBorders>
          <w:top w:val="single" w:sz="4" w:space="0" w:color="818AF2" w:themeColor="accent2" w:themeTint="99"/>
        </w:tcBorders>
      </w:tcPr>
    </w:tblStylePr>
    <w:tblStylePr w:type="swCell">
      <w:tblPr/>
      <w:tcPr>
        <w:tcBorders>
          <w:top w:val="single" w:sz="4" w:space="0" w:color="818AF2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  <w:insideV w:val="single" w:sz="4" w:space="0" w:color="71EAB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  <w:tblStylePr w:type="neCell">
      <w:tblPr/>
      <w:tcPr>
        <w:tcBorders>
          <w:bottom w:val="single" w:sz="4" w:space="0" w:color="71EAB4" w:themeColor="accent3" w:themeTint="99"/>
        </w:tcBorders>
      </w:tcPr>
    </w:tblStylePr>
    <w:tblStylePr w:type="nwCell">
      <w:tblPr/>
      <w:tcPr>
        <w:tcBorders>
          <w:bottom w:val="single" w:sz="4" w:space="0" w:color="71EAB4" w:themeColor="accent3" w:themeTint="99"/>
        </w:tcBorders>
      </w:tcPr>
    </w:tblStylePr>
    <w:tblStylePr w:type="seCell">
      <w:tblPr/>
      <w:tcPr>
        <w:tcBorders>
          <w:top w:val="single" w:sz="4" w:space="0" w:color="71EAB4" w:themeColor="accent3" w:themeTint="99"/>
        </w:tcBorders>
      </w:tcPr>
    </w:tblStylePr>
    <w:tblStylePr w:type="swCell">
      <w:tblPr/>
      <w:tcPr>
        <w:tcBorders>
          <w:top w:val="single" w:sz="4" w:space="0" w:color="71EAB4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  <w:insideV w:val="single" w:sz="4" w:space="0" w:color="4242C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  <w:tblStylePr w:type="neCell">
      <w:tblPr/>
      <w:tcPr>
        <w:tcBorders>
          <w:bottom w:val="single" w:sz="4" w:space="0" w:color="4242C2" w:themeColor="accent4" w:themeTint="99"/>
        </w:tcBorders>
      </w:tcPr>
    </w:tblStylePr>
    <w:tblStylePr w:type="nwCell">
      <w:tblPr/>
      <w:tcPr>
        <w:tcBorders>
          <w:bottom w:val="single" w:sz="4" w:space="0" w:color="4242C2" w:themeColor="accent4" w:themeTint="99"/>
        </w:tcBorders>
      </w:tcPr>
    </w:tblStylePr>
    <w:tblStylePr w:type="seCell">
      <w:tblPr/>
      <w:tcPr>
        <w:tcBorders>
          <w:top w:val="single" w:sz="4" w:space="0" w:color="4242C2" w:themeColor="accent4" w:themeTint="99"/>
        </w:tcBorders>
      </w:tcPr>
    </w:tblStylePr>
    <w:tblStylePr w:type="swCell">
      <w:tblPr/>
      <w:tcPr>
        <w:tcBorders>
          <w:top w:val="single" w:sz="4" w:space="0" w:color="4242C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  <w:insideV w:val="single" w:sz="4" w:space="0" w:color="F9E29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  <w:tblStylePr w:type="neCell">
      <w:tblPr/>
      <w:tcPr>
        <w:tcBorders>
          <w:bottom w:val="single" w:sz="4" w:space="0" w:color="F9E294" w:themeColor="accent5" w:themeTint="99"/>
        </w:tcBorders>
      </w:tcPr>
    </w:tblStylePr>
    <w:tblStylePr w:type="nwCell">
      <w:tblPr/>
      <w:tcPr>
        <w:tcBorders>
          <w:bottom w:val="single" w:sz="4" w:space="0" w:color="F9E294" w:themeColor="accent5" w:themeTint="99"/>
        </w:tcBorders>
      </w:tcPr>
    </w:tblStylePr>
    <w:tblStylePr w:type="seCell">
      <w:tblPr/>
      <w:tcPr>
        <w:tcBorders>
          <w:top w:val="single" w:sz="4" w:space="0" w:color="F9E294" w:themeColor="accent5" w:themeTint="99"/>
        </w:tcBorders>
      </w:tcPr>
    </w:tblStylePr>
    <w:tblStylePr w:type="swCell">
      <w:tblPr/>
      <w:tcPr>
        <w:tcBorders>
          <w:top w:val="single" w:sz="4" w:space="0" w:color="F9E294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  <w:insideV w:val="single" w:sz="4" w:space="0" w:color="FDAC8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  <w:tblStylePr w:type="neCell">
      <w:tblPr/>
      <w:tcPr>
        <w:tcBorders>
          <w:bottom w:val="single" w:sz="4" w:space="0" w:color="FDAC85" w:themeColor="accent6" w:themeTint="99"/>
        </w:tcBorders>
      </w:tcPr>
    </w:tblStylePr>
    <w:tblStylePr w:type="nwCell">
      <w:tblPr/>
      <w:tcPr>
        <w:tcBorders>
          <w:bottom w:val="single" w:sz="4" w:space="0" w:color="FDAC85" w:themeColor="accent6" w:themeTint="99"/>
        </w:tcBorders>
      </w:tcPr>
    </w:tblStylePr>
    <w:tblStylePr w:type="seCell">
      <w:tblPr/>
      <w:tcPr>
        <w:tcBorders>
          <w:top w:val="single" w:sz="4" w:space="0" w:color="FDAC85" w:themeColor="accent6" w:themeTint="99"/>
        </w:tcBorders>
      </w:tcPr>
    </w:tblStylePr>
    <w:tblStylePr w:type="swCell">
      <w:tblPr/>
      <w:tcPr>
        <w:tcBorders>
          <w:top w:val="single" w:sz="4" w:space="0" w:color="FDAC85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9A5156"/>
    <w:rPr>
      <w:color w:val="2B579A"/>
      <w:shd w:val="clear" w:color="auto" w:fill="E1DFDD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A5156"/>
    <w:pPr>
      <w:spacing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A5156"/>
    <w:pPr>
      <w:spacing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A5156"/>
    <w:pPr>
      <w:spacing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A5156"/>
    <w:pPr>
      <w:spacing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A5156"/>
    <w:pPr>
      <w:spacing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A5156"/>
    <w:pPr>
      <w:spacing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A5156"/>
    <w:pPr>
      <w:spacing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A5156"/>
    <w:pPr>
      <w:spacing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A5156"/>
    <w:pPr>
      <w:spacing w:line="240" w:lineRule="auto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A515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rsid w:val="009A5156"/>
    <w:rPr>
      <w:i/>
      <w:iCs/>
      <w:color w:val="990000" w:themeColor="accent1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rsid w:val="009A5156"/>
    <w:pPr>
      <w:pBdr>
        <w:top w:val="single" w:sz="4" w:space="10" w:color="990000" w:themeColor="accent1"/>
        <w:bottom w:val="single" w:sz="4" w:space="10" w:color="990000" w:themeColor="accent1"/>
      </w:pBdr>
      <w:spacing w:before="360" w:after="360"/>
      <w:ind w:left="864" w:right="864"/>
      <w:jc w:val="center"/>
    </w:pPr>
    <w:rPr>
      <w:i/>
      <w:iCs/>
      <w:color w:val="990000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9A5156"/>
    <w:rPr>
      <w:i/>
      <w:iCs/>
      <w:color w:val="990000" w:themeColor="accent1"/>
    </w:rPr>
  </w:style>
  <w:style w:type="character" w:styleId="IntenseReference">
    <w:name w:val="Intense Reference"/>
    <w:basedOn w:val="DefaultParagraphFont"/>
    <w:uiPriority w:val="99"/>
    <w:semiHidden/>
    <w:rsid w:val="009A5156"/>
    <w:rPr>
      <w:b/>
      <w:bCs/>
      <w:smallCaps/>
      <w:color w:val="990000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990000" w:themeColor="accent1"/>
        <w:left w:val="single" w:sz="8" w:space="0" w:color="990000" w:themeColor="accent1"/>
        <w:bottom w:val="single" w:sz="8" w:space="0" w:color="990000" w:themeColor="accent1"/>
        <w:right w:val="single" w:sz="8" w:space="0" w:color="990000" w:themeColor="accent1"/>
        <w:insideH w:val="single" w:sz="8" w:space="0" w:color="990000" w:themeColor="accent1"/>
        <w:insideV w:val="single" w:sz="8" w:space="0" w:color="99000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18" w:space="0" w:color="990000" w:themeColor="accent1"/>
          <w:right w:val="single" w:sz="8" w:space="0" w:color="990000" w:themeColor="accent1"/>
          <w:insideH w:val="nil"/>
          <w:insideV w:val="single" w:sz="8" w:space="0" w:color="9900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  <w:insideH w:val="nil"/>
          <w:insideV w:val="single" w:sz="8" w:space="0" w:color="9900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</w:tcPr>
    </w:tblStylePr>
    <w:tblStylePr w:type="band1Vert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  <w:shd w:val="clear" w:color="auto" w:fill="FFA6A6" w:themeFill="accent1" w:themeFillTint="3F"/>
      </w:tcPr>
    </w:tblStylePr>
    <w:tblStylePr w:type="band1Horz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  <w:insideV w:val="single" w:sz="8" w:space="0" w:color="990000" w:themeColor="accent1"/>
        </w:tcBorders>
        <w:shd w:val="clear" w:color="auto" w:fill="FFA6A6" w:themeFill="accent1" w:themeFillTint="3F"/>
      </w:tcPr>
    </w:tblStylePr>
    <w:tblStylePr w:type="band2Horz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  <w:insideV w:val="single" w:sz="8" w:space="0" w:color="990000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2F3EEA" w:themeColor="accent2"/>
        <w:left w:val="single" w:sz="8" w:space="0" w:color="2F3EEA" w:themeColor="accent2"/>
        <w:bottom w:val="single" w:sz="8" w:space="0" w:color="2F3EEA" w:themeColor="accent2"/>
        <w:right w:val="single" w:sz="8" w:space="0" w:color="2F3EEA" w:themeColor="accent2"/>
        <w:insideH w:val="single" w:sz="8" w:space="0" w:color="2F3EEA" w:themeColor="accent2"/>
        <w:insideV w:val="single" w:sz="8" w:space="0" w:color="2F3EE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18" w:space="0" w:color="2F3EEA" w:themeColor="accent2"/>
          <w:right w:val="single" w:sz="8" w:space="0" w:color="2F3EEA" w:themeColor="accent2"/>
          <w:insideH w:val="nil"/>
          <w:insideV w:val="single" w:sz="8" w:space="0" w:color="2F3EE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  <w:insideH w:val="nil"/>
          <w:insideV w:val="single" w:sz="8" w:space="0" w:color="2F3EE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</w:tcPr>
    </w:tblStylePr>
    <w:tblStylePr w:type="band1Vert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  <w:shd w:val="clear" w:color="auto" w:fill="CBCFF9" w:themeFill="accent2" w:themeFillTint="3F"/>
      </w:tcPr>
    </w:tblStylePr>
    <w:tblStylePr w:type="band1Horz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  <w:insideV w:val="single" w:sz="8" w:space="0" w:color="2F3EEA" w:themeColor="accent2"/>
        </w:tcBorders>
        <w:shd w:val="clear" w:color="auto" w:fill="CBCFF9" w:themeFill="accent2" w:themeFillTint="3F"/>
      </w:tcPr>
    </w:tblStylePr>
    <w:tblStylePr w:type="band2Horz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  <w:insideV w:val="single" w:sz="8" w:space="0" w:color="2F3EEA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1FD082" w:themeColor="accent3"/>
        <w:left w:val="single" w:sz="8" w:space="0" w:color="1FD082" w:themeColor="accent3"/>
        <w:bottom w:val="single" w:sz="8" w:space="0" w:color="1FD082" w:themeColor="accent3"/>
        <w:right w:val="single" w:sz="8" w:space="0" w:color="1FD082" w:themeColor="accent3"/>
        <w:insideH w:val="single" w:sz="8" w:space="0" w:color="1FD082" w:themeColor="accent3"/>
        <w:insideV w:val="single" w:sz="8" w:space="0" w:color="1FD082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18" w:space="0" w:color="1FD082" w:themeColor="accent3"/>
          <w:right w:val="single" w:sz="8" w:space="0" w:color="1FD082" w:themeColor="accent3"/>
          <w:insideH w:val="nil"/>
          <w:insideV w:val="single" w:sz="8" w:space="0" w:color="1FD082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  <w:insideH w:val="nil"/>
          <w:insideV w:val="single" w:sz="8" w:space="0" w:color="1FD082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</w:tcPr>
    </w:tblStylePr>
    <w:tblStylePr w:type="band1Vert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  <w:shd w:val="clear" w:color="auto" w:fill="C4F6E0" w:themeFill="accent3" w:themeFillTint="3F"/>
      </w:tcPr>
    </w:tblStylePr>
    <w:tblStylePr w:type="band1Horz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  <w:insideV w:val="single" w:sz="8" w:space="0" w:color="1FD082" w:themeColor="accent3"/>
        </w:tcBorders>
        <w:shd w:val="clear" w:color="auto" w:fill="C4F6E0" w:themeFill="accent3" w:themeFillTint="3F"/>
      </w:tcPr>
    </w:tblStylePr>
    <w:tblStylePr w:type="band2Horz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  <w:insideV w:val="single" w:sz="8" w:space="0" w:color="1FD082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171748" w:themeColor="accent4"/>
        <w:left w:val="single" w:sz="8" w:space="0" w:color="171748" w:themeColor="accent4"/>
        <w:bottom w:val="single" w:sz="8" w:space="0" w:color="171748" w:themeColor="accent4"/>
        <w:right w:val="single" w:sz="8" w:space="0" w:color="171748" w:themeColor="accent4"/>
        <w:insideH w:val="single" w:sz="8" w:space="0" w:color="171748" w:themeColor="accent4"/>
        <w:insideV w:val="single" w:sz="8" w:space="0" w:color="17174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18" w:space="0" w:color="171748" w:themeColor="accent4"/>
          <w:right w:val="single" w:sz="8" w:space="0" w:color="171748" w:themeColor="accent4"/>
          <w:insideH w:val="nil"/>
          <w:insideV w:val="single" w:sz="8" w:space="0" w:color="17174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  <w:insideH w:val="nil"/>
          <w:insideV w:val="single" w:sz="8" w:space="0" w:color="17174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</w:tcPr>
    </w:tblStylePr>
    <w:tblStylePr w:type="band1Vert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  <w:shd w:val="clear" w:color="auto" w:fill="B1B1E6" w:themeFill="accent4" w:themeFillTint="3F"/>
      </w:tcPr>
    </w:tblStylePr>
    <w:tblStylePr w:type="band1Horz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  <w:insideV w:val="single" w:sz="8" w:space="0" w:color="171748" w:themeColor="accent4"/>
        </w:tcBorders>
        <w:shd w:val="clear" w:color="auto" w:fill="B1B1E6" w:themeFill="accent4" w:themeFillTint="3F"/>
      </w:tcPr>
    </w:tblStylePr>
    <w:tblStylePr w:type="band2Horz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  <w:insideV w:val="single" w:sz="8" w:space="0" w:color="17174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6D04D" w:themeColor="accent5"/>
        <w:left w:val="single" w:sz="8" w:space="0" w:color="F6D04D" w:themeColor="accent5"/>
        <w:bottom w:val="single" w:sz="8" w:space="0" w:color="F6D04D" w:themeColor="accent5"/>
        <w:right w:val="single" w:sz="8" w:space="0" w:color="F6D04D" w:themeColor="accent5"/>
        <w:insideH w:val="single" w:sz="8" w:space="0" w:color="F6D04D" w:themeColor="accent5"/>
        <w:insideV w:val="single" w:sz="8" w:space="0" w:color="F6D04D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18" w:space="0" w:color="F6D04D" w:themeColor="accent5"/>
          <w:right w:val="single" w:sz="8" w:space="0" w:color="F6D04D" w:themeColor="accent5"/>
          <w:insideH w:val="nil"/>
          <w:insideV w:val="single" w:sz="8" w:space="0" w:color="F6D04D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  <w:insideH w:val="nil"/>
          <w:insideV w:val="single" w:sz="8" w:space="0" w:color="F6D04D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</w:tcPr>
    </w:tblStylePr>
    <w:tblStylePr w:type="band1Vert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  <w:shd w:val="clear" w:color="auto" w:fill="FCF3D2" w:themeFill="accent5" w:themeFillTint="3F"/>
      </w:tcPr>
    </w:tblStylePr>
    <w:tblStylePr w:type="band1Horz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  <w:insideV w:val="single" w:sz="8" w:space="0" w:color="F6D04D" w:themeColor="accent5"/>
        </w:tcBorders>
        <w:shd w:val="clear" w:color="auto" w:fill="FCF3D2" w:themeFill="accent5" w:themeFillTint="3F"/>
      </w:tcPr>
    </w:tblStylePr>
    <w:tblStylePr w:type="band2Horz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  <w:insideV w:val="single" w:sz="8" w:space="0" w:color="F6D04D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C7634" w:themeColor="accent6"/>
        <w:left w:val="single" w:sz="8" w:space="0" w:color="FC7634" w:themeColor="accent6"/>
        <w:bottom w:val="single" w:sz="8" w:space="0" w:color="FC7634" w:themeColor="accent6"/>
        <w:right w:val="single" w:sz="8" w:space="0" w:color="FC7634" w:themeColor="accent6"/>
        <w:insideH w:val="single" w:sz="8" w:space="0" w:color="FC7634" w:themeColor="accent6"/>
        <w:insideV w:val="single" w:sz="8" w:space="0" w:color="FC7634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18" w:space="0" w:color="FC7634" w:themeColor="accent6"/>
          <w:right w:val="single" w:sz="8" w:space="0" w:color="FC7634" w:themeColor="accent6"/>
          <w:insideH w:val="nil"/>
          <w:insideV w:val="single" w:sz="8" w:space="0" w:color="FC763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  <w:insideH w:val="nil"/>
          <w:insideV w:val="single" w:sz="8" w:space="0" w:color="FC763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</w:tcPr>
    </w:tblStylePr>
    <w:tblStylePr w:type="band1Vert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  <w:shd w:val="clear" w:color="auto" w:fill="FEDDCC" w:themeFill="accent6" w:themeFillTint="3F"/>
      </w:tcPr>
    </w:tblStylePr>
    <w:tblStylePr w:type="band1Horz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  <w:insideV w:val="single" w:sz="8" w:space="0" w:color="FC7634" w:themeColor="accent6"/>
        </w:tcBorders>
        <w:shd w:val="clear" w:color="auto" w:fill="FEDDCC" w:themeFill="accent6" w:themeFillTint="3F"/>
      </w:tcPr>
    </w:tblStylePr>
    <w:tblStylePr w:type="band2Horz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  <w:insideV w:val="single" w:sz="8" w:space="0" w:color="FC7634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990000" w:themeColor="accent1"/>
        <w:left w:val="single" w:sz="8" w:space="0" w:color="990000" w:themeColor="accent1"/>
        <w:bottom w:val="single" w:sz="8" w:space="0" w:color="990000" w:themeColor="accent1"/>
        <w:right w:val="single" w:sz="8" w:space="0" w:color="99000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</w:tcPr>
    </w:tblStylePr>
    <w:tblStylePr w:type="band1Horz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2F3EEA" w:themeColor="accent2"/>
        <w:left w:val="single" w:sz="8" w:space="0" w:color="2F3EEA" w:themeColor="accent2"/>
        <w:bottom w:val="single" w:sz="8" w:space="0" w:color="2F3EEA" w:themeColor="accent2"/>
        <w:right w:val="single" w:sz="8" w:space="0" w:color="2F3EE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F3EE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</w:tcPr>
    </w:tblStylePr>
    <w:tblStylePr w:type="band1Horz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1FD082" w:themeColor="accent3"/>
        <w:left w:val="single" w:sz="8" w:space="0" w:color="1FD082" w:themeColor="accent3"/>
        <w:bottom w:val="single" w:sz="8" w:space="0" w:color="1FD082" w:themeColor="accent3"/>
        <w:right w:val="single" w:sz="8" w:space="0" w:color="1FD082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FD08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</w:tcPr>
    </w:tblStylePr>
    <w:tblStylePr w:type="band1Horz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171748" w:themeColor="accent4"/>
        <w:left w:val="single" w:sz="8" w:space="0" w:color="171748" w:themeColor="accent4"/>
        <w:bottom w:val="single" w:sz="8" w:space="0" w:color="171748" w:themeColor="accent4"/>
        <w:right w:val="single" w:sz="8" w:space="0" w:color="17174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7174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</w:tcPr>
    </w:tblStylePr>
    <w:tblStylePr w:type="band1Horz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6D04D" w:themeColor="accent5"/>
        <w:left w:val="single" w:sz="8" w:space="0" w:color="F6D04D" w:themeColor="accent5"/>
        <w:bottom w:val="single" w:sz="8" w:space="0" w:color="F6D04D" w:themeColor="accent5"/>
        <w:right w:val="single" w:sz="8" w:space="0" w:color="F6D04D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6D04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</w:tcPr>
    </w:tblStylePr>
    <w:tblStylePr w:type="band1Horz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C7634" w:themeColor="accent6"/>
        <w:left w:val="single" w:sz="8" w:space="0" w:color="FC7634" w:themeColor="accent6"/>
        <w:bottom w:val="single" w:sz="8" w:space="0" w:color="FC7634" w:themeColor="accent6"/>
        <w:right w:val="single" w:sz="8" w:space="0" w:color="FC7634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C763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</w:tcPr>
    </w:tblStylePr>
    <w:tblStylePr w:type="band1Horz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9A515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  <w:tblBorders>
        <w:top w:val="single" w:sz="8" w:space="0" w:color="990000" w:themeColor="accent1"/>
        <w:bottom w:val="single" w:sz="8" w:space="0" w:color="99000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0000" w:themeColor="accent1"/>
          <w:left w:val="nil"/>
          <w:bottom w:val="single" w:sz="8" w:space="0" w:color="9900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0000" w:themeColor="accent1"/>
          <w:left w:val="nil"/>
          <w:bottom w:val="single" w:sz="8" w:space="0" w:color="9900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6A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A6A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  <w:tblBorders>
        <w:top w:val="single" w:sz="8" w:space="0" w:color="2F3EEA" w:themeColor="accent2"/>
        <w:bottom w:val="single" w:sz="8" w:space="0" w:color="2F3EE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F3EEA" w:themeColor="accent2"/>
          <w:left w:val="nil"/>
          <w:bottom w:val="single" w:sz="8" w:space="0" w:color="2F3EE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F3EEA" w:themeColor="accent2"/>
          <w:left w:val="nil"/>
          <w:bottom w:val="single" w:sz="8" w:space="0" w:color="2F3EE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CFF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CFF9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  <w:tblBorders>
        <w:top w:val="single" w:sz="8" w:space="0" w:color="1FD082" w:themeColor="accent3"/>
        <w:bottom w:val="single" w:sz="8" w:space="0" w:color="1FD082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D082" w:themeColor="accent3"/>
          <w:left w:val="nil"/>
          <w:bottom w:val="single" w:sz="8" w:space="0" w:color="1FD082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D082" w:themeColor="accent3"/>
          <w:left w:val="nil"/>
          <w:bottom w:val="single" w:sz="8" w:space="0" w:color="1FD082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F6E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F6E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  <w:tblBorders>
        <w:top w:val="single" w:sz="8" w:space="0" w:color="171748" w:themeColor="accent4"/>
        <w:bottom w:val="single" w:sz="8" w:space="0" w:color="17174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1748" w:themeColor="accent4"/>
          <w:left w:val="nil"/>
          <w:bottom w:val="single" w:sz="8" w:space="0" w:color="17174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1748" w:themeColor="accent4"/>
          <w:left w:val="nil"/>
          <w:bottom w:val="single" w:sz="8" w:space="0" w:color="17174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B1E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B1E6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  <w:tblBorders>
        <w:top w:val="single" w:sz="8" w:space="0" w:color="F6D04D" w:themeColor="accent5"/>
        <w:bottom w:val="single" w:sz="8" w:space="0" w:color="F6D04D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D04D" w:themeColor="accent5"/>
          <w:left w:val="nil"/>
          <w:bottom w:val="single" w:sz="8" w:space="0" w:color="F6D04D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D04D" w:themeColor="accent5"/>
          <w:left w:val="nil"/>
          <w:bottom w:val="single" w:sz="8" w:space="0" w:color="F6D04D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F3D2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F3D2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  <w:tblBorders>
        <w:top w:val="single" w:sz="8" w:space="0" w:color="FC7634" w:themeColor="accent6"/>
        <w:bottom w:val="single" w:sz="8" w:space="0" w:color="FC7634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C7634" w:themeColor="accent6"/>
          <w:left w:val="nil"/>
          <w:bottom w:val="single" w:sz="8" w:space="0" w:color="FC763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C7634" w:themeColor="accent6"/>
          <w:left w:val="nil"/>
          <w:bottom w:val="single" w:sz="8" w:space="0" w:color="FC763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DDC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DDCC" w:themeFill="accent6" w:themeFillTint="3F"/>
      </w:tcPr>
    </w:tblStylePr>
  </w:style>
  <w:style w:type="paragraph" w:styleId="ListParagraph">
    <w:name w:val="List Paragraph"/>
    <w:basedOn w:val="Normal"/>
    <w:uiPriority w:val="99"/>
    <w:semiHidden/>
    <w:rsid w:val="009A515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2828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282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8A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8A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1EAB4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1EAB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242C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242C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E29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E2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AC8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AC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ListTable2">
    <w:name w:val="List Table 2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2828" w:themeColor="accent1" w:themeTint="99"/>
        <w:bottom w:val="single" w:sz="4" w:space="0" w:color="FF2828" w:themeColor="accent1" w:themeTint="99"/>
        <w:insideH w:val="single" w:sz="4" w:space="0" w:color="FF2828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AF2" w:themeColor="accent2" w:themeTint="99"/>
        <w:bottom w:val="single" w:sz="4" w:space="0" w:color="818AF2" w:themeColor="accent2" w:themeTint="99"/>
        <w:insideH w:val="single" w:sz="4" w:space="0" w:color="818AF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1EAB4" w:themeColor="accent3" w:themeTint="99"/>
        <w:bottom w:val="single" w:sz="4" w:space="0" w:color="71EAB4" w:themeColor="accent3" w:themeTint="99"/>
        <w:insideH w:val="single" w:sz="4" w:space="0" w:color="71EAB4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4242C2" w:themeColor="accent4" w:themeTint="99"/>
        <w:bottom w:val="single" w:sz="4" w:space="0" w:color="4242C2" w:themeColor="accent4" w:themeTint="99"/>
        <w:insideH w:val="single" w:sz="4" w:space="0" w:color="4242C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9E294" w:themeColor="accent5" w:themeTint="99"/>
        <w:bottom w:val="single" w:sz="4" w:space="0" w:color="F9E294" w:themeColor="accent5" w:themeTint="99"/>
        <w:insideH w:val="single" w:sz="4" w:space="0" w:color="F9E29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AC85" w:themeColor="accent6" w:themeTint="99"/>
        <w:bottom w:val="single" w:sz="4" w:space="0" w:color="FDAC85" w:themeColor="accent6" w:themeTint="99"/>
        <w:insideH w:val="single" w:sz="4" w:space="0" w:color="FDAC85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ListTable3">
    <w:name w:val="List Table 3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990000" w:themeColor="accent1"/>
        <w:left w:val="single" w:sz="4" w:space="0" w:color="990000" w:themeColor="accent1"/>
        <w:bottom w:val="single" w:sz="4" w:space="0" w:color="990000" w:themeColor="accent1"/>
        <w:right w:val="single" w:sz="4" w:space="0" w:color="99000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0000" w:themeFill="accent1"/>
      </w:tcPr>
    </w:tblStylePr>
    <w:tblStylePr w:type="lastRow">
      <w:rPr>
        <w:b/>
        <w:bCs/>
      </w:rPr>
      <w:tblPr/>
      <w:tcPr>
        <w:tcBorders>
          <w:top w:val="double" w:sz="4" w:space="0" w:color="99000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0000" w:themeColor="accent1"/>
          <w:right w:val="single" w:sz="4" w:space="0" w:color="990000" w:themeColor="accent1"/>
        </w:tcBorders>
      </w:tcPr>
    </w:tblStylePr>
    <w:tblStylePr w:type="band1Horz">
      <w:tblPr/>
      <w:tcPr>
        <w:tcBorders>
          <w:top w:val="single" w:sz="4" w:space="0" w:color="990000" w:themeColor="accent1"/>
          <w:bottom w:val="single" w:sz="4" w:space="0" w:color="99000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0000" w:themeColor="accent1"/>
          <w:left w:val="nil"/>
        </w:tcBorders>
      </w:tcPr>
    </w:tblStylePr>
    <w:tblStylePr w:type="swCell">
      <w:tblPr/>
      <w:tcPr>
        <w:tcBorders>
          <w:top w:val="double" w:sz="4" w:space="0" w:color="990000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2F3EEA" w:themeColor="accent2"/>
        <w:left w:val="single" w:sz="4" w:space="0" w:color="2F3EEA" w:themeColor="accent2"/>
        <w:bottom w:val="single" w:sz="4" w:space="0" w:color="2F3EEA" w:themeColor="accent2"/>
        <w:right w:val="single" w:sz="4" w:space="0" w:color="2F3EE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F3EEA" w:themeFill="accent2"/>
      </w:tcPr>
    </w:tblStylePr>
    <w:tblStylePr w:type="lastRow">
      <w:rPr>
        <w:b/>
        <w:bCs/>
      </w:rPr>
      <w:tblPr/>
      <w:tcPr>
        <w:tcBorders>
          <w:top w:val="double" w:sz="4" w:space="0" w:color="2F3EE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F3EEA" w:themeColor="accent2"/>
          <w:right w:val="single" w:sz="4" w:space="0" w:color="2F3EEA" w:themeColor="accent2"/>
        </w:tcBorders>
      </w:tcPr>
    </w:tblStylePr>
    <w:tblStylePr w:type="band1Horz">
      <w:tblPr/>
      <w:tcPr>
        <w:tcBorders>
          <w:top w:val="single" w:sz="4" w:space="0" w:color="2F3EEA" w:themeColor="accent2"/>
          <w:bottom w:val="single" w:sz="4" w:space="0" w:color="2F3EE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F3EEA" w:themeColor="accent2"/>
          <w:left w:val="nil"/>
        </w:tcBorders>
      </w:tcPr>
    </w:tblStylePr>
    <w:tblStylePr w:type="swCell">
      <w:tblPr/>
      <w:tcPr>
        <w:tcBorders>
          <w:top w:val="double" w:sz="4" w:space="0" w:color="2F3EEA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1FD082" w:themeColor="accent3"/>
        <w:left w:val="single" w:sz="4" w:space="0" w:color="1FD082" w:themeColor="accent3"/>
        <w:bottom w:val="single" w:sz="4" w:space="0" w:color="1FD082" w:themeColor="accent3"/>
        <w:right w:val="single" w:sz="4" w:space="0" w:color="1FD082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FD082" w:themeFill="accent3"/>
      </w:tcPr>
    </w:tblStylePr>
    <w:tblStylePr w:type="lastRow">
      <w:rPr>
        <w:b/>
        <w:bCs/>
      </w:rPr>
      <w:tblPr/>
      <w:tcPr>
        <w:tcBorders>
          <w:top w:val="double" w:sz="4" w:space="0" w:color="1FD082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FD082" w:themeColor="accent3"/>
          <w:right w:val="single" w:sz="4" w:space="0" w:color="1FD082" w:themeColor="accent3"/>
        </w:tcBorders>
      </w:tcPr>
    </w:tblStylePr>
    <w:tblStylePr w:type="band1Horz">
      <w:tblPr/>
      <w:tcPr>
        <w:tcBorders>
          <w:top w:val="single" w:sz="4" w:space="0" w:color="1FD082" w:themeColor="accent3"/>
          <w:bottom w:val="single" w:sz="4" w:space="0" w:color="1FD082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FD082" w:themeColor="accent3"/>
          <w:left w:val="nil"/>
        </w:tcBorders>
      </w:tcPr>
    </w:tblStylePr>
    <w:tblStylePr w:type="swCell">
      <w:tblPr/>
      <w:tcPr>
        <w:tcBorders>
          <w:top w:val="double" w:sz="4" w:space="0" w:color="1FD082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171748" w:themeColor="accent4"/>
        <w:left w:val="single" w:sz="4" w:space="0" w:color="171748" w:themeColor="accent4"/>
        <w:bottom w:val="single" w:sz="4" w:space="0" w:color="171748" w:themeColor="accent4"/>
        <w:right w:val="single" w:sz="4" w:space="0" w:color="17174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71748" w:themeFill="accent4"/>
      </w:tcPr>
    </w:tblStylePr>
    <w:tblStylePr w:type="lastRow">
      <w:rPr>
        <w:b/>
        <w:bCs/>
      </w:rPr>
      <w:tblPr/>
      <w:tcPr>
        <w:tcBorders>
          <w:top w:val="double" w:sz="4" w:space="0" w:color="17174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71748" w:themeColor="accent4"/>
          <w:right w:val="single" w:sz="4" w:space="0" w:color="171748" w:themeColor="accent4"/>
        </w:tcBorders>
      </w:tcPr>
    </w:tblStylePr>
    <w:tblStylePr w:type="band1Horz">
      <w:tblPr/>
      <w:tcPr>
        <w:tcBorders>
          <w:top w:val="single" w:sz="4" w:space="0" w:color="171748" w:themeColor="accent4"/>
          <w:bottom w:val="single" w:sz="4" w:space="0" w:color="17174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71748" w:themeColor="accent4"/>
          <w:left w:val="nil"/>
        </w:tcBorders>
      </w:tcPr>
    </w:tblStylePr>
    <w:tblStylePr w:type="swCell">
      <w:tblPr/>
      <w:tcPr>
        <w:tcBorders>
          <w:top w:val="double" w:sz="4" w:space="0" w:color="17174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6D04D" w:themeColor="accent5"/>
        <w:left w:val="single" w:sz="4" w:space="0" w:color="F6D04D" w:themeColor="accent5"/>
        <w:bottom w:val="single" w:sz="4" w:space="0" w:color="F6D04D" w:themeColor="accent5"/>
        <w:right w:val="single" w:sz="4" w:space="0" w:color="F6D04D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6D04D" w:themeFill="accent5"/>
      </w:tcPr>
    </w:tblStylePr>
    <w:tblStylePr w:type="lastRow">
      <w:rPr>
        <w:b/>
        <w:bCs/>
      </w:rPr>
      <w:tblPr/>
      <w:tcPr>
        <w:tcBorders>
          <w:top w:val="double" w:sz="4" w:space="0" w:color="F6D04D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6D04D" w:themeColor="accent5"/>
          <w:right w:val="single" w:sz="4" w:space="0" w:color="F6D04D" w:themeColor="accent5"/>
        </w:tcBorders>
      </w:tcPr>
    </w:tblStylePr>
    <w:tblStylePr w:type="band1Horz">
      <w:tblPr/>
      <w:tcPr>
        <w:tcBorders>
          <w:top w:val="single" w:sz="4" w:space="0" w:color="F6D04D" w:themeColor="accent5"/>
          <w:bottom w:val="single" w:sz="4" w:space="0" w:color="F6D04D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6D04D" w:themeColor="accent5"/>
          <w:left w:val="nil"/>
        </w:tcBorders>
      </w:tcPr>
    </w:tblStylePr>
    <w:tblStylePr w:type="swCell">
      <w:tblPr/>
      <w:tcPr>
        <w:tcBorders>
          <w:top w:val="double" w:sz="4" w:space="0" w:color="F6D04D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C7634" w:themeColor="accent6"/>
        <w:left w:val="single" w:sz="4" w:space="0" w:color="FC7634" w:themeColor="accent6"/>
        <w:bottom w:val="single" w:sz="4" w:space="0" w:color="FC7634" w:themeColor="accent6"/>
        <w:right w:val="single" w:sz="4" w:space="0" w:color="FC7634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C7634" w:themeFill="accent6"/>
      </w:tcPr>
    </w:tblStylePr>
    <w:tblStylePr w:type="lastRow">
      <w:rPr>
        <w:b/>
        <w:bCs/>
      </w:rPr>
      <w:tblPr/>
      <w:tcPr>
        <w:tcBorders>
          <w:top w:val="double" w:sz="4" w:space="0" w:color="FC763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C7634" w:themeColor="accent6"/>
          <w:right w:val="single" w:sz="4" w:space="0" w:color="FC7634" w:themeColor="accent6"/>
        </w:tcBorders>
      </w:tcPr>
    </w:tblStylePr>
    <w:tblStylePr w:type="band1Horz">
      <w:tblPr/>
      <w:tcPr>
        <w:tcBorders>
          <w:top w:val="single" w:sz="4" w:space="0" w:color="FC7634" w:themeColor="accent6"/>
          <w:bottom w:val="single" w:sz="4" w:space="0" w:color="FC763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C7634" w:themeColor="accent6"/>
          <w:left w:val="nil"/>
        </w:tcBorders>
      </w:tcPr>
    </w:tblStylePr>
    <w:tblStylePr w:type="swCell">
      <w:tblPr/>
      <w:tcPr>
        <w:tcBorders>
          <w:top w:val="double" w:sz="4" w:space="0" w:color="FC7634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0000" w:themeColor="accent1"/>
          <w:left w:val="single" w:sz="4" w:space="0" w:color="990000" w:themeColor="accent1"/>
          <w:bottom w:val="single" w:sz="4" w:space="0" w:color="990000" w:themeColor="accent1"/>
          <w:right w:val="single" w:sz="4" w:space="0" w:color="990000" w:themeColor="accent1"/>
          <w:insideH w:val="nil"/>
        </w:tcBorders>
        <w:shd w:val="clear" w:color="auto" w:fill="990000" w:themeFill="accent1"/>
      </w:tcPr>
    </w:tblStylePr>
    <w:tblStylePr w:type="lastRow">
      <w:rPr>
        <w:b/>
        <w:bCs/>
      </w:rPr>
      <w:tblPr/>
      <w:tcPr>
        <w:tcBorders>
          <w:top w:val="double" w:sz="4" w:space="0" w:color="FF282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F3EEA" w:themeColor="accent2"/>
          <w:left w:val="single" w:sz="4" w:space="0" w:color="2F3EEA" w:themeColor="accent2"/>
          <w:bottom w:val="single" w:sz="4" w:space="0" w:color="2F3EEA" w:themeColor="accent2"/>
          <w:right w:val="single" w:sz="4" w:space="0" w:color="2F3EEA" w:themeColor="accent2"/>
          <w:insideH w:val="nil"/>
        </w:tcBorders>
        <w:shd w:val="clear" w:color="auto" w:fill="2F3EEA" w:themeFill="accent2"/>
      </w:tcPr>
    </w:tblStylePr>
    <w:tblStylePr w:type="lastRow">
      <w:rPr>
        <w:b/>
        <w:bCs/>
      </w:rPr>
      <w:tblPr/>
      <w:tcPr>
        <w:tcBorders>
          <w:top w:val="double" w:sz="4" w:space="0" w:color="818A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D082" w:themeColor="accent3"/>
          <w:left w:val="single" w:sz="4" w:space="0" w:color="1FD082" w:themeColor="accent3"/>
          <w:bottom w:val="single" w:sz="4" w:space="0" w:color="1FD082" w:themeColor="accent3"/>
          <w:right w:val="single" w:sz="4" w:space="0" w:color="1FD082" w:themeColor="accent3"/>
          <w:insideH w:val="nil"/>
        </w:tcBorders>
        <w:shd w:val="clear" w:color="auto" w:fill="1FD082" w:themeFill="accent3"/>
      </w:tcPr>
    </w:tblStylePr>
    <w:tblStylePr w:type="lastRow">
      <w:rPr>
        <w:b/>
        <w:bCs/>
      </w:rPr>
      <w:tblPr/>
      <w:tcPr>
        <w:tcBorders>
          <w:top w:val="double" w:sz="4" w:space="0" w:color="71EAB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1748" w:themeColor="accent4"/>
          <w:left w:val="single" w:sz="4" w:space="0" w:color="171748" w:themeColor="accent4"/>
          <w:bottom w:val="single" w:sz="4" w:space="0" w:color="171748" w:themeColor="accent4"/>
          <w:right w:val="single" w:sz="4" w:space="0" w:color="171748" w:themeColor="accent4"/>
          <w:insideH w:val="nil"/>
        </w:tcBorders>
        <w:shd w:val="clear" w:color="auto" w:fill="171748" w:themeFill="accent4"/>
      </w:tcPr>
    </w:tblStylePr>
    <w:tblStylePr w:type="lastRow">
      <w:rPr>
        <w:b/>
        <w:bCs/>
      </w:rPr>
      <w:tblPr/>
      <w:tcPr>
        <w:tcBorders>
          <w:top w:val="double" w:sz="4" w:space="0" w:color="4242C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D04D" w:themeColor="accent5"/>
          <w:left w:val="single" w:sz="4" w:space="0" w:color="F6D04D" w:themeColor="accent5"/>
          <w:bottom w:val="single" w:sz="4" w:space="0" w:color="F6D04D" w:themeColor="accent5"/>
          <w:right w:val="single" w:sz="4" w:space="0" w:color="F6D04D" w:themeColor="accent5"/>
          <w:insideH w:val="nil"/>
        </w:tcBorders>
        <w:shd w:val="clear" w:color="auto" w:fill="F6D04D" w:themeFill="accent5"/>
      </w:tcPr>
    </w:tblStylePr>
    <w:tblStylePr w:type="lastRow">
      <w:rPr>
        <w:b/>
        <w:bCs/>
      </w:rPr>
      <w:tblPr/>
      <w:tcPr>
        <w:tcBorders>
          <w:top w:val="double" w:sz="4" w:space="0" w:color="F9E2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C7634" w:themeColor="accent6"/>
          <w:left w:val="single" w:sz="4" w:space="0" w:color="FC7634" w:themeColor="accent6"/>
          <w:bottom w:val="single" w:sz="4" w:space="0" w:color="FC7634" w:themeColor="accent6"/>
          <w:right w:val="single" w:sz="4" w:space="0" w:color="FC7634" w:themeColor="accent6"/>
          <w:insideH w:val="nil"/>
        </w:tcBorders>
        <w:shd w:val="clear" w:color="auto" w:fill="FC7634" w:themeFill="accent6"/>
      </w:tcPr>
    </w:tblStylePr>
    <w:tblStylePr w:type="lastRow">
      <w:rPr>
        <w:b/>
        <w:bCs/>
      </w:rPr>
      <w:tblPr/>
      <w:tcPr>
        <w:tcBorders>
          <w:top w:val="double" w:sz="4" w:space="0" w:color="FDAC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ListTable5Dark">
    <w:name w:val="List Table 5 Dark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90000" w:themeColor="accent1"/>
        <w:left w:val="single" w:sz="24" w:space="0" w:color="990000" w:themeColor="accent1"/>
        <w:bottom w:val="single" w:sz="24" w:space="0" w:color="990000" w:themeColor="accent1"/>
        <w:right w:val="single" w:sz="24" w:space="0" w:color="990000" w:themeColor="accent1"/>
      </w:tblBorders>
    </w:tblPr>
    <w:tcPr>
      <w:shd w:val="clear" w:color="auto" w:fill="99000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F3EEA" w:themeColor="accent2"/>
        <w:left w:val="single" w:sz="24" w:space="0" w:color="2F3EEA" w:themeColor="accent2"/>
        <w:bottom w:val="single" w:sz="24" w:space="0" w:color="2F3EEA" w:themeColor="accent2"/>
        <w:right w:val="single" w:sz="24" w:space="0" w:color="2F3EEA" w:themeColor="accent2"/>
      </w:tblBorders>
    </w:tblPr>
    <w:tcPr>
      <w:shd w:val="clear" w:color="auto" w:fill="2F3EE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FD082" w:themeColor="accent3"/>
        <w:left w:val="single" w:sz="24" w:space="0" w:color="1FD082" w:themeColor="accent3"/>
        <w:bottom w:val="single" w:sz="24" w:space="0" w:color="1FD082" w:themeColor="accent3"/>
        <w:right w:val="single" w:sz="24" w:space="0" w:color="1FD082" w:themeColor="accent3"/>
      </w:tblBorders>
    </w:tblPr>
    <w:tcPr>
      <w:shd w:val="clear" w:color="auto" w:fill="1FD082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71748" w:themeColor="accent4"/>
        <w:left w:val="single" w:sz="24" w:space="0" w:color="171748" w:themeColor="accent4"/>
        <w:bottom w:val="single" w:sz="24" w:space="0" w:color="171748" w:themeColor="accent4"/>
        <w:right w:val="single" w:sz="24" w:space="0" w:color="171748" w:themeColor="accent4"/>
      </w:tblBorders>
    </w:tblPr>
    <w:tcPr>
      <w:shd w:val="clear" w:color="auto" w:fill="17174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6D04D" w:themeColor="accent5"/>
        <w:left w:val="single" w:sz="24" w:space="0" w:color="F6D04D" w:themeColor="accent5"/>
        <w:bottom w:val="single" w:sz="24" w:space="0" w:color="F6D04D" w:themeColor="accent5"/>
        <w:right w:val="single" w:sz="24" w:space="0" w:color="F6D04D" w:themeColor="accent5"/>
      </w:tblBorders>
    </w:tblPr>
    <w:tcPr>
      <w:shd w:val="clear" w:color="auto" w:fill="F6D04D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C7634" w:themeColor="accent6"/>
        <w:left w:val="single" w:sz="24" w:space="0" w:color="FC7634" w:themeColor="accent6"/>
        <w:bottom w:val="single" w:sz="24" w:space="0" w:color="FC7634" w:themeColor="accent6"/>
        <w:right w:val="single" w:sz="24" w:space="0" w:color="FC7634" w:themeColor="accent6"/>
      </w:tblBorders>
    </w:tblPr>
    <w:tcPr>
      <w:shd w:val="clear" w:color="auto" w:fill="FC763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  <w:tblBorders>
        <w:top w:val="single" w:sz="4" w:space="0" w:color="990000" w:themeColor="accent1"/>
        <w:bottom w:val="single" w:sz="4" w:space="0" w:color="99000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99000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9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  <w:tblBorders>
        <w:top w:val="single" w:sz="4" w:space="0" w:color="2F3EEA" w:themeColor="accent2"/>
        <w:bottom w:val="single" w:sz="4" w:space="0" w:color="2F3EE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2F3EE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2F3E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  <w:tblBorders>
        <w:top w:val="single" w:sz="4" w:space="0" w:color="1FD082" w:themeColor="accent3"/>
        <w:bottom w:val="single" w:sz="4" w:space="0" w:color="1FD082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FD082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FD0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  <w:tblBorders>
        <w:top w:val="single" w:sz="4" w:space="0" w:color="171748" w:themeColor="accent4"/>
        <w:bottom w:val="single" w:sz="4" w:space="0" w:color="17174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7174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7174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  <w:tblBorders>
        <w:top w:val="single" w:sz="4" w:space="0" w:color="F6D04D" w:themeColor="accent5"/>
        <w:bottom w:val="single" w:sz="4" w:space="0" w:color="F6D04D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6D04D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6D04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  <w:tblBorders>
        <w:top w:val="single" w:sz="4" w:space="0" w:color="FC7634" w:themeColor="accent6"/>
        <w:bottom w:val="single" w:sz="4" w:space="0" w:color="FC7634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C763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C763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000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000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000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000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F3EE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F3EE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F3EE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F3EE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FD082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FD082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FD082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FD082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7174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7174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7174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7174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6D04D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6D04D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6D04D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6D04D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C763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C763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C763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C763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rsid w:val="009A51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A5156"/>
    <w:rPr>
      <w:rFonts w:ascii="Consolas" w:hAnsi="Consolas"/>
    </w:rPr>
  </w:style>
  <w:style w:type="table" w:styleId="MediumGrid1">
    <w:name w:val="Medium Grid 1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20000" w:themeColor="accent1" w:themeTint="BF"/>
        <w:left w:val="single" w:sz="8" w:space="0" w:color="F20000" w:themeColor="accent1" w:themeTint="BF"/>
        <w:bottom w:val="single" w:sz="8" w:space="0" w:color="F20000" w:themeColor="accent1" w:themeTint="BF"/>
        <w:right w:val="single" w:sz="8" w:space="0" w:color="F20000" w:themeColor="accent1" w:themeTint="BF"/>
        <w:insideH w:val="single" w:sz="8" w:space="0" w:color="F20000" w:themeColor="accent1" w:themeTint="BF"/>
        <w:insideV w:val="single" w:sz="8" w:space="0" w:color="F20000" w:themeColor="accent1" w:themeTint="BF"/>
      </w:tblBorders>
    </w:tblPr>
    <w:tcPr>
      <w:shd w:val="clear" w:color="auto" w:fill="FFA6A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000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4D4D" w:themeFill="accent1" w:themeFillTint="7F"/>
      </w:tcPr>
    </w:tblStylePr>
    <w:tblStylePr w:type="band1Horz">
      <w:tblPr/>
      <w:tcPr>
        <w:shd w:val="clear" w:color="auto" w:fill="FF4D4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636EEF" w:themeColor="accent2" w:themeTint="BF"/>
        <w:left w:val="single" w:sz="8" w:space="0" w:color="636EEF" w:themeColor="accent2" w:themeTint="BF"/>
        <w:bottom w:val="single" w:sz="8" w:space="0" w:color="636EEF" w:themeColor="accent2" w:themeTint="BF"/>
        <w:right w:val="single" w:sz="8" w:space="0" w:color="636EEF" w:themeColor="accent2" w:themeTint="BF"/>
        <w:insideH w:val="single" w:sz="8" w:space="0" w:color="636EEF" w:themeColor="accent2" w:themeTint="BF"/>
        <w:insideV w:val="single" w:sz="8" w:space="0" w:color="636EEF" w:themeColor="accent2" w:themeTint="BF"/>
      </w:tblBorders>
    </w:tblPr>
    <w:tcPr>
      <w:shd w:val="clear" w:color="auto" w:fill="CBCFF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36EE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79EF4" w:themeFill="accent2" w:themeFillTint="7F"/>
      </w:tcPr>
    </w:tblStylePr>
    <w:tblStylePr w:type="band1Horz">
      <w:tblPr/>
      <w:tcPr>
        <w:shd w:val="clear" w:color="auto" w:fill="979EF4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4EE4A2" w:themeColor="accent3" w:themeTint="BF"/>
        <w:left w:val="single" w:sz="8" w:space="0" w:color="4EE4A2" w:themeColor="accent3" w:themeTint="BF"/>
        <w:bottom w:val="single" w:sz="8" w:space="0" w:color="4EE4A2" w:themeColor="accent3" w:themeTint="BF"/>
        <w:right w:val="single" w:sz="8" w:space="0" w:color="4EE4A2" w:themeColor="accent3" w:themeTint="BF"/>
        <w:insideH w:val="single" w:sz="8" w:space="0" w:color="4EE4A2" w:themeColor="accent3" w:themeTint="BF"/>
        <w:insideV w:val="single" w:sz="8" w:space="0" w:color="4EE4A2" w:themeColor="accent3" w:themeTint="BF"/>
      </w:tblBorders>
    </w:tblPr>
    <w:tcPr>
      <w:shd w:val="clear" w:color="auto" w:fill="C4F6E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EE4A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EDC1" w:themeFill="accent3" w:themeFillTint="7F"/>
      </w:tcPr>
    </w:tblStylePr>
    <w:tblStylePr w:type="band1Horz">
      <w:tblPr/>
      <w:tcPr>
        <w:shd w:val="clear" w:color="auto" w:fill="89EDC1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303096" w:themeColor="accent4" w:themeTint="BF"/>
        <w:left w:val="single" w:sz="8" w:space="0" w:color="303096" w:themeColor="accent4" w:themeTint="BF"/>
        <w:bottom w:val="single" w:sz="8" w:space="0" w:color="303096" w:themeColor="accent4" w:themeTint="BF"/>
        <w:right w:val="single" w:sz="8" w:space="0" w:color="303096" w:themeColor="accent4" w:themeTint="BF"/>
        <w:insideH w:val="single" w:sz="8" w:space="0" w:color="303096" w:themeColor="accent4" w:themeTint="BF"/>
        <w:insideV w:val="single" w:sz="8" w:space="0" w:color="303096" w:themeColor="accent4" w:themeTint="BF"/>
      </w:tblBorders>
    </w:tblPr>
    <w:tcPr>
      <w:shd w:val="clear" w:color="auto" w:fill="B1B1E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0309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262CD" w:themeFill="accent4" w:themeFillTint="7F"/>
      </w:tcPr>
    </w:tblStylePr>
    <w:tblStylePr w:type="band1Horz">
      <w:tblPr/>
      <w:tcPr>
        <w:shd w:val="clear" w:color="auto" w:fill="6262C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8DB79" w:themeColor="accent5" w:themeTint="BF"/>
        <w:left w:val="single" w:sz="8" w:space="0" w:color="F8DB79" w:themeColor="accent5" w:themeTint="BF"/>
        <w:bottom w:val="single" w:sz="8" w:space="0" w:color="F8DB79" w:themeColor="accent5" w:themeTint="BF"/>
        <w:right w:val="single" w:sz="8" w:space="0" w:color="F8DB79" w:themeColor="accent5" w:themeTint="BF"/>
        <w:insideH w:val="single" w:sz="8" w:space="0" w:color="F8DB79" w:themeColor="accent5" w:themeTint="BF"/>
        <w:insideV w:val="single" w:sz="8" w:space="0" w:color="F8DB79" w:themeColor="accent5" w:themeTint="BF"/>
      </w:tblBorders>
    </w:tblPr>
    <w:tcPr>
      <w:shd w:val="clear" w:color="auto" w:fill="FCF3D2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DB7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7A6" w:themeFill="accent5" w:themeFillTint="7F"/>
      </w:tcPr>
    </w:tblStylePr>
    <w:tblStylePr w:type="band1Horz">
      <w:tblPr/>
      <w:tcPr>
        <w:shd w:val="clear" w:color="auto" w:fill="FAE7A6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C9866" w:themeColor="accent6" w:themeTint="BF"/>
        <w:left w:val="single" w:sz="8" w:space="0" w:color="FC9866" w:themeColor="accent6" w:themeTint="BF"/>
        <w:bottom w:val="single" w:sz="8" w:space="0" w:color="FC9866" w:themeColor="accent6" w:themeTint="BF"/>
        <w:right w:val="single" w:sz="8" w:space="0" w:color="FC9866" w:themeColor="accent6" w:themeTint="BF"/>
        <w:insideH w:val="single" w:sz="8" w:space="0" w:color="FC9866" w:themeColor="accent6" w:themeTint="BF"/>
        <w:insideV w:val="single" w:sz="8" w:space="0" w:color="FC9866" w:themeColor="accent6" w:themeTint="BF"/>
      </w:tblBorders>
    </w:tblPr>
    <w:tcPr>
      <w:shd w:val="clear" w:color="auto" w:fill="FEDDC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9866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BA99" w:themeFill="accent6" w:themeFillTint="7F"/>
      </w:tcPr>
    </w:tblStylePr>
    <w:tblStylePr w:type="band1Horz">
      <w:tblPr/>
      <w:tcPr>
        <w:shd w:val="clear" w:color="auto" w:fill="FDBA9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90000" w:themeColor="accent1"/>
        <w:left w:val="single" w:sz="8" w:space="0" w:color="990000" w:themeColor="accent1"/>
        <w:bottom w:val="single" w:sz="8" w:space="0" w:color="990000" w:themeColor="accent1"/>
        <w:right w:val="single" w:sz="8" w:space="0" w:color="990000" w:themeColor="accent1"/>
        <w:insideH w:val="single" w:sz="8" w:space="0" w:color="990000" w:themeColor="accent1"/>
        <w:insideV w:val="single" w:sz="8" w:space="0" w:color="990000" w:themeColor="accent1"/>
      </w:tblBorders>
    </w:tblPr>
    <w:tcPr>
      <w:shd w:val="clear" w:color="auto" w:fill="FFA6A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FDCD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7B7" w:themeFill="accent1" w:themeFillTint="33"/>
      </w:tcPr>
    </w:tblStylePr>
    <w:tblStylePr w:type="band1Vert">
      <w:tblPr/>
      <w:tcPr>
        <w:shd w:val="clear" w:color="auto" w:fill="FF4D4D" w:themeFill="accent1" w:themeFillTint="7F"/>
      </w:tcPr>
    </w:tblStylePr>
    <w:tblStylePr w:type="band1Horz">
      <w:tblPr/>
      <w:tcPr>
        <w:tcBorders>
          <w:insideH w:val="single" w:sz="6" w:space="0" w:color="990000" w:themeColor="accent1"/>
          <w:insideV w:val="single" w:sz="6" w:space="0" w:color="990000" w:themeColor="accent1"/>
        </w:tcBorders>
        <w:shd w:val="clear" w:color="auto" w:fill="FF4D4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F3EEA" w:themeColor="accent2"/>
        <w:left w:val="single" w:sz="8" w:space="0" w:color="2F3EEA" w:themeColor="accent2"/>
        <w:bottom w:val="single" w:sz="8" w:space="0" w:color="2F3EEA" w:themeColor="accent2"/>
        <w:right w:val="single" w:sz="8" w:space="0" w:color="2F3EEA" w:themeColor="accent2"/>
        <w:insideH w:val="single" w:sz="8" w:space="0" w:color="2F3EEA" w:themeColor="accent2"/>
        <w:insideV w:val="single" w:sz="8" w:space="0" w:color="2F3EEA" w:themeColor="accent2"/>
      </w:tblBorders>
    </w:tblPr>
    <w:tcPr>
      <w:shd w:val="clear" w:color="auto" w:fill="CBCFF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AEBF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8FA" w:themeFill="accent2" w:themeFillTint="33"/>
      </w:tcPr>
    </w:tblStylePr>
    <w:tblStylePr w:type="band1Vert">
      <w:tblPr/>
      <w:tcPr>
        <w:shd w:val="clear" w:color="auto" w:fill="979EF4" w:themeFill="accent2" w:themeFillTint="7F"/>
      </w:tcPr>
    </w:tblStylePr>
    <w:tblStylePr w:type="band1Horz">
      <w:tblPr/>
      <w:tcPr>
        <w:tcBorders>
          <w:insideH w:val="single" w:sz="6" w:space="0" w:color="2F3EEA" w:themeColor="accent2"/>
          <w:insideV w:val="single" w:sz="6" w:space="0" w:color="2F3EEA" w:themeColor="accent2"/>
        </w:tcBorders>
        <w:shd w:val="clear" w:color="auto" w:fill="979EF4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D082" w:themeColor="accent3"/>
        <w:left w:val="single" w:sz="8" w:space="0" w:color="1FD082" w:themeColor="accent3"/>
        <w:bottom w:val="single" w:sz="8" w:space="0" w:color="1FD082" w:themeColor="accent3"/>
        <w:right w:val="single" w:sz="8" w:space="0" w:color="1FD082" w:themeColor="accent3"/>
        <w:insideH w:val="single" w:sz="8" w:space="0" w:color="1FD082" w:themeColor="accent3"/>
        <w:insideV w:val="single" w:sz="8" w:space="0" w:color="1FD082" w:themeColor="accent3"/>
      </w:tblBorders>
    </w:tblPr>
    <w:tcPr>
      <w:shd w:val="clear" w:color="auto" w:fill="C4F6E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7FB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F8E6" w:themeFill="accent3" w:themeFillTint="33"/>
      </w:tcPr>
    </w:tblStylePr>
    <w:tblStylePr w:type="band1Vert">
      <w:tblPr/>
      <w:tcPr>
        <w:shd w:val="clear" w:color="auto" w:fill="89EDC1" w:themeFill="accent3" w:themeFillTint="7F"/>
      </w:tcPr>
    </w:tblStylePr>
    <w:tblStylePr w:type="band1Horz">
      <w:tblPr/>
      <w:tcPr>
        <w:tcBorders>
          <w:insideH w:val="single" w:sz="6" w:space="0" w:color="1FD082" w:themeColor="accent3"/>
          <w:insideV w:val="single" w:sz="6" w:space="0" w:color="1FD082" w:themeColor="accent3"/>
        </w:tcBorders>
        <w:shd w:val="clear" w:color="auto" w:fill="89EDC1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71748" w:themeColor="accent4"/>
        <w:left w:val="single" w:sz="8" w:space="0" w:color="171748" w:themeColor="accent4"/>
        <w:bottom w:val="single" w:sz="8" w:space="0" w:color="171748" w:themeColor="accent4"/>
        <w:right w:val="single" w:sz="8" w:space="0" w:color="171748" w:themeColor="accent4"/>
        <w:insideH w:val="single" w:sz="8" w:space="0" w:color="171748" w:themeColor="accent4"/>
        <w:insideV w:val="single" w:sz="8" w:space="0" w:color="171748" w:themeColor="accent4"/>
      </w:tblBorders>
    </w:tblPr>
    <w:tcPr>
      <w:shd w:val="clear" w:color="auto" w:fill="B1B1E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FDFF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EB" w:themeFill="accent4" w:themeFillTint="33"/>
      </w:tcPr>
    </w:tblStylePr>
    <w:tblStylePr w:type="band1Vert">
      <w:tblPr/>
      <w:tcPr>
        <w:shd w:val="clear" w:color="auto" w:fill="6262CD" w:themeFill="accent4" w:themeFillTint="7F"/>
      </w:tcPr>
    </w:tblStylePr>
    <w:tblStylePr w:type="band1Horz">
      <w:tblPr/>
      <w:tcPr>
        <w:tcBorders>
          <w:insideH w:val="single" w:sz="6" w:space="0" w:color="171748" w:themeColor="accent4"/>
          <w:insideV w:val="single" w:sz="6" w:space="0" w:color="171748" w:themeColor="accent4"/>
        </w:tcBorders>
        <w:shd w:val="clear" w:color="auto" w:fill="6262C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D04D" w:themeColor="accent5"/>
        <w:left w:val="single" w:sz="8" w:space="0" w:color="F6D04D" w:themeColor="accent5"/>
        <w:bottom w:val="single" w:sz="8" w:space="0" w:color="F6D04D" w:themeColor="accent5"/>
        <w:right w:val="single" w:sz="8" w:space="0" w:color="F6D04D" w:themeColor="accent5"/>
        <w:insideH w:val="single" w:sz="8" w:space="0" w:color="F6D04D" w:themeColor="accent5"/>
        <w:insideV w:val="single" w:sz="8" w:space="0" w:color="F6D04D" w:themeColor="accent5"/>
      </w:tblBorders>
    </w:tblPr>
    <w:tcPr>
      <w:shd w:val="clear" w:color="auto" w:fill="FCF3D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EFAED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5DB" w:themeFill="accent5" w:themeFillTint="33"/>
      </w:tcPr>
    </w:tblStylePr>
    <w:tblStylePr w:type="band1Vert">
      <w:tblPr/>
      <w:tcPr>
        <w:shd w:val="clear" w:color="auto" w:fill="FAE7A6" w:themeFill="accent5" w:themeFillTint="7F"/>
      </w:tcPr>
    </w:tblStylePr>
    <w:tblStylePr w:type="band1Horz">
      <w:tblPr/>
      <w:tcPr>
        <w:tcBorders>
          <w:insideH w:val="single" w:sz="6" w:space="0" w:color="F6D04D" w:themeColor="accent5"/>
          <w:insideV w:val="single" w:sz="6" w:space="0" w:color="F6D04D" w:themeColor="accent5"/>
        </w:tcBorders>
        <w:shd w:val="clear" w:color="auto" w:fill="FAE7A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C7634" w:themeColor="accent6"/>
        <w:left w:val="single" w:sz="8" w:space="0" w:color="FC7634" w:themeColor="accent6"/>
        <w:bottom w:val="single" w:sz="8" w:space="0" w:color="FC7634" w:themeColor="accent6"/>
        <w:right w:val="single" w:sz="8" w:space="0" w:color="FC7634" w:themeColor="accent6"/>
        <w:insideH w:val="single" w:sz="8" w:space="0" w:color="FC7634" w:themeColor="accent6"/>
        <w:insideV w:val="single" w:sz="8" w:space="0" w:color="FC7634" w:themeColor="accent6"/>
      </w:tblBorders>
    </w:tblPr>
    <w:tcPr>
      <w:shd w:val="clear" w:color="auto" w:fill="FEDDCC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1E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3D6" w:themeFill="accent6" w:themeFillTint="33"/>
      </w:tcPr>
    </w:tblStylePr>
    <w:tblStylePr w:type="band1Vert">
      <w:tblPr/>
      <w:tcPr>
        <w:shd w:val="clear" w:color="auto" w:fill="FDBA99" w:themeFill="accent6" w:themeFillTint="7F"/>
      </w:tcPr>
    </w:tblStylePr>
    <w:tblStylePr w:type="band1Horz">
      <w:tblPr/>
      <w:tcPr>
        <w:tcBorders>
          <w:insideH w:val="single" w:sz="6" w:space="0" w:color="FC7634" w:themeColor="accent6"/>
          <w:insideV w:val="single" w:sz="6" w:space="0" w:color="FC7634" w:themeColor="accent6"/>
        </w:tcBorders>
        <w:shd w:val="clear" w:color="auto" w:fill="FDBA9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A6A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000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000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000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000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4D4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4D4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CFF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F3EE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F3EE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F3EE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F3EE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79EF4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79EF4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4F6E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D082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D082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FD082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FD082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9EDC1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9EDC1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B1E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174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174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7174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7174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262C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262C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F3D2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D04D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D04D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6D04D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6D04D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E7A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E7A6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DDCC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C763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C763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C763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C763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BA9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BA9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90000" w:themeColor="accent1"/>
        <w:bottom w:val="single" w:sz="8" w:space="0" w:color="99000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0000" w:themeColor="accent1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990000" w:themeColor="accent1"/>
          <w:bottom w:val="single" w:sz="8" w:space="0" w:color="99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0000" w:themeColor="accent1"/>
          <w:bottom w:val="single" w:sz="8" w:space="0" w:color="990000" w:themeColor="accent1"/>
        </w:tcBorders>
      </w:tcPr>
    </w:tblStylePr>
    <w:tblStylePr w:type="band1Vert">
      <w:tblPr/>
      <w:tcPr>
        <w:shd w:val="clear" w:color="auto" w:fill="FFA6A6" w:themeFill="accent1" w:themeFillTint="3F"/>
      </w:tcPr>
    </w:tblStylePr>
    <w:tblStylePr w:type="band1Horz">
      <w:tblPr/>
      <w:tcPr>
        <w:shd w:val="clear" w:color="auto" w:fill="FFA6A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F3EEA" w:themeColor="accent2"/>
        <w:bottom w:val="single" w:sz="8" w:space="0" w:color="2F3EE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F3EEA" w:themeColor="accent2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2F3EEA" w:themeColor="accent2"/>
          <w:bottom w:val="single" w:sz="8" w:space="0" w:color="2F3E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F3EEA" w:themeColor="accent2"/>
          <w:bottom w:val="single" w:sz="8" w:space="0" w:color="2F3EEA" w:themeColor="accent2"/>
        </w:tcBorders>
      </w:tcPr>
    </w:tblStylePr>
    <w:tblStylePr w:type="band1Vert">
      <w:tblPr/>
      <w:tcPr>
        <w:shd w:val="clear" w:color="auto" w:fill="CBCFF9" w:themeFill="accent2" w:themeFillTint="3F"/>
      </w:tcPr>
    </w:tblStylePr>
    <w:tblStylePr w:type="band1Horz">
      <w:tblPr/>
      <w:tcPr>
        <w:shd w:val="clear" w:color="auto" w:fill="CBCFF9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FD082" w:themeColor="accent3"/>
        <w:bottom w:val="single" w:sz="8" w:space="0" w:color="1FD082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FD082" w:themeColor="accent3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1FD082" w:themeColor="accent3"/>
          <w:bottom w:val="single" w:sz="8" w:space="0" w:color="1FD0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FD082" w:themeColor="accent3"/>
          <w:bottom w:val="single" w:sz="8" w:space="0" w:color="1FD082" w:themeColor="accent3"/>
        </w:tcBorders>
      </w:tcPr>
    </w:tblStylePr>
    <w:tblStylePr w:type="band1Vert">
      <w:tblPr/>
      <w:tcPr>
        <w:shd w:val="clear" w:color="auto" w:fill="C4F6E0" w:themeFill="accent3" w:themeFillTint="3F"/>
      </w:tcPr>
    </w:tblStylePr>
    <w:tblStylePr w:type="band1Horz">
      <w:tblPr/>
      <w:tcPr>
        <w:shd w:val="clear" w:color="auto" w:fill="C4F6E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71748" w:themeColor="accent4"/>
        <w:bottom w:val="single" w:sz="8" w:space="0" w:color="17174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71748" w:themeColor="accent4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171748" w:themeColor="accent4"/>
          <w:bottom w:val="single" w:sz="8" w:space="0" w:color="17174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71748" w:themeColor="accent4"/>
          <w:bottom w:val="single" w:sz="8" w:space="0" w:color="171748" w:themeColor="accent4"/>
        </w:tcBorders>
      </w:tcPr>
    </w:tblStylePr>
    <w:tblStylePr w:type="band1Vert">
      <w:tblPr/>
      <w:tcPr>
        <w:shd w:val="clear" w:color="auto" w:fill="B1B1E6" w:themeFill="accent4" w:themeFillTint="3F"/>
      </w:tcPr>
    </w:tblStylePr>
    <w:tblStylePr w:type="band1Horz">
      <w:tblPr/>
      <w:tcPr>
        <w:shd w:val="clear" w:color="auto" w:fill="B1B1E6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6D04D" w:themeColor="accent5"/>
        <w:bottom w:val="single" w:sz="8" w:space="0" w:color="F6D04D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6D04D" w:themeColor="accent5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F6D04D" w:themeColor="accent5"/>
          <w:bottom w:val="single" w:sz="8" w:space="0" w:color="F6D04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6D04D" w:themeColor="accent5"/>
          <w:bottom w:val="single" w:sz="8" w:space="0" w:color="F6D04D" w:themeColor="accent5"/>
        </w:tcBorders>
      </w:tcPr>
    </w:tblStylePr>
    <w:tblStylePr w:type="band1Vert">
      <w:tblPr/>
      <w:tcPr>
        <w:shd w:val="clear" w:color="auto" w:fill="FCF3D2" w:themeFill="accent5" w:themeFillTint="3F"/>
      </w:tcPr>
    </w:tblStylePr>
    <w:tblStylePr w:type="band1Horz">
      <w:tblPr/>
      <w:tcPr>
        <w:shd w:val="clear" w:color="auto" w:fill="FCF3D2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C7634" w:themeColor="accent6"/>
        <w:bottom w:val="single" w:sz="8" w:space="0" w:color="FC7634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C7634" w:themeColor="accent6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FC7634" w:themeColor="accent6"/>
          <w:bottom w:val="single" w:sz="8" w:space="0" w:color="FC763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C7634" w:themeColor="accent6"/>
          <w:bottom w:val="single" w:sz="8" w:space="0" w:color="FC7634" w:themeColor="accent6"/>
        </w:tcBorders>
      </w:tcPr>
    </w:tblStylePr>
    <w:tblStylePr w:type="band1Vert">
      <w:tblPr/>
      <w:tcPr>
        <w:shd w:val="clear" w:color="auto" w:fill="FEDDCC" w:themeFill="accent6" w:themeFillTint="3F"/>
      </w:tcPr>
    </w:tblStylePr>
    <w:tblStylePr w:type="band1Horz">
      <w:tblPr/>
      <w:tcPr>
        <w:shd w:val="clear" w:color="auto" w:fill="FEDDCC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90000" w:themeColor="accent1"/>
        <w:left w:val="single" w:sz="8" w:space="0" w:color="990000" w:themeColor="accent1"/>
        <w:bottom w:val="single" w:sz="8" w:space="0" w:color="990000" w:themeColor="accent1"/>
        <w:right w:val="single" w:sz="8" w:space="0" w:color="99000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000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000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000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6A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A6A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F3EEA" w:themeColor="accent2"/>
        <w:left w:val="single" w:sz="8" w:space="0" w:color="2F3EEA" w:themeColor="accent2"/>
        <w:bottom w:val="single" w:sz="8" w:space="0" w:color="2F3EEA" w:themeColor="accent2"/>
        <w:right w:val="single" w:sz="8" w:space="0" w:color="2F3EE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F3E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F3EE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F3EE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CFF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CFF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D082" w:themeColor="accent3"/>
        <w:left w:val="single" w:sz="8" w:space="0" w:color="1FD082" w:themeColor="accent3"/>
        <w:bottom w:val="single" w:sz="8" w:space="0" w:color="1FD082" w:themeColor="accent3"/>
        <w:right w:val="single" w:sz="8" w:space="0" w:color="1FD082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FD08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FD082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FD082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F6E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F6E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71748" w:themeColor="accent4"/>
        <w:left w:val="single" w:sz="8" w:space="0" w:color="171748" w:themeColor="accent4"/>
        <w:bottom w:val="single" w:sz="8" w:space="0" w:color="171748" w:themeColor="accent4"/>
        <w:right w:val="single" w:sz="8" w:space="0" w:color="17174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7174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7174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7174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B1E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B1E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D04D" w:themeColor="accent5"/>
        <w:left w:val="single" w:sz="8" w:space="0" w:color="F6D04D" w:themeColor="accent5"/>
        <w:bottom w:val="single" w:sz="8" w:space="0" w:color="F6D04D" w:themeColor="accent5"/>
        <w:right w:val="single" w:sz="8" w:space="0" w:color="F6D04D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6D04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6D04D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6D04D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F3D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F3D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C7634" w:themeColor="accent6"/>
        <w:left w:val="single" w:sz="8" w:space="0" w:color="FC7634" w:themeColor="accent6"/>
        <w:bottom w:val="single" w:sz="8" w:space="0" w:color="FC7634" w:themeColor="accent6"/>
        <w:right w:val="single" w:sz="8" w:space="0" w:color="FC7634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C763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C763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C763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DDC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DDC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20000" w:themeColor="accent1" w:themeTint="BF"/>
        <w:left w:val="single" w:sz="8" w:space="0" w:color="F20000" w:themeColor="accent1" w:themeTint="BF"/>
        <w:bottom w:val="single" w:sz="8" w:space="0" w:color="F20000" w:themeColor="accent1" w:themeTint="BF"/>
        <w:right w:val="single" w:sz="8" w:space="0" w:color="F20000" w:themeColor="accent1" w:themeTint="BF"/>
        <w:insideH w:val="single" w:sz="8" w:space="0" w:color="F20000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20000" w:themeColor="accent1" w:themeTint="BF"/>
          <w:left w:val="single" w:sz="8" w:space="0" w:color="F20000" w:themeColor="accent1" w:themeTint="BF"/>
          <w:bottom w:val="single" w:sz="8" w:space="0" w:color="F20000" w:themeColor="accent1" w:themeTint="BF"/>
          <w:right w:val="single" w:sz="8" w:space="0" w:color="F20000" w:themeColor="accent1" w:themeTint="BF"/>
          <w:insideH w:val="nil"/>
          <w:insideV w:val="nil"/>
        </w:tcBorders>
        <w:shd w:val="clear" w:color="auto" w:fill="99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0000" w:themeColor="accent1" w:themeTint="BF"/>
          <w:left w:val="single" w:sz="8" w:space="0" w:color="F20000" w:themeColor="accent1" w:themeTint="BF"/>
          <w:bottom w:val="single" w:sz="8" w:space="0" w:color="F20000" w:themeColor="accent1" w:themeTint="BF"/>
          <w:right w:val="single" w:sz="8" w:space="0" w:color="F2000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6A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A6A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636EEF" w:themeColor="accent2" w:themeTint="BF"/>
        <w:left w:val="single" w:sz="8" w:space="0" w:color="636EEF" w:themeColor="accent2" w:themeTint="BF"/>
        <w:bottom w:val="single" w:sz="8" w:space="0" w:color="636EEF" w:themeColor="accent2" w:themeTint="BF"/>
        <w:right w:val="single" w:sz="8" w:space="0" w:color="636EEF" w:themeColor="accent2" w:themeTint="BF"/>
        <w:insideH w:val="single" w:sz="8" w:space="0" w:color="636EE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36EEF" w:themeColor="accent2" w:themeTint="BF"/>
          <w:left w:val="single" w:sz="8" w:space="0" w:color="636EEF" w:themeColor="accent2" w:themeTint="BF"/>
          <w:bottom w:val="single" w:sz="8" w:space="0" w:color="636EEF" w:themeColor="accent2" w:themeTint="BF"/>
          <w:right w:val="single" w:sz="8" w:space="0" w:color="636EEF" w:themeColor="accent2" w:themeTint="BF"/>
          <w:insideH w:val="nil"/>
          <w:insideV w:val="nil"/>
        </w:tcBorders>
        <w:shd w:val="clear" w:color="auto" w:fill="2F3EE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36EEF" w:themeColor="accent2" w:themeTint="BF"/>
          <w:left w:val="single" w:sz="8" w:space="0" w:color="636EEF" w:themeColor="accent2" w:themeTint="BF"/>
          <w:bottom w:val="single" w:sz="8" w:space="0" w:color="636EEF" w:themeColor="accent2" w:themeTint="BF"/>
          <w:right w:val="single" w:sz="8" w:space="0" w:color="636EE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FF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CFF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4EE4A2" w:themeColor="accent3" w:themeTint="BF"/>
        <w:left w:val="single" w:sz="8" w:space="0" w:color="4EE4A2" w:themeColor="accent3" w:themeTint="BF"/>
        <w:bottom w:val="single" w:sz="8" w:space="0" w:color="4EE4A2" w:themeColor="accent3" w:themeTint="BF"/>
        <w:right w:val="single" w:sz="8" w:space="0" w:color="4EE4A2" w:themeColor="accent3" w:themeTint="BF"/>
        <w:insideH w:val="single" w:sz="8" w:space="0" w:color="4EE4A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EE4A2" w:themeColor="accent3" w:themeTint="BF"/>
          <w:left w:val="single" w:sz="8" w:space="0" w:color="4EE4A2" w:themeColor="accent3" w:themeTint="BF"/>
          <w:bottom w:val="single" w:sz="8" w:space="0" w:color="4EE4A2" w:themeColor="accent3" w:themeTint="BF"/>
          <w:right w:val="single" w:sz="8" w:space="0" w:color="4EE4A2" w:themeColor="accent3" w:themeTint="BF"/>
          <w:insideH w:val="nil"/>
          <w:insideV w:val="nil"/>
        </w:tcBorders>
        <w:shd w:val="clear" w:color="auto" w:fill="1FD08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E4A2" w:themeColor="accent3" w:themeTint="BF"/>
          <w:left w:val="single" w:sz="8" w:space="0" w:color="4EE4A2" w:themeColor="accent3" w:themeTint="BF"/>
          <w:bottom w:val="single" w:sz="8" w:space="0" w:color="4EE4A2" w:themeColor="accent3" w:themeTint="BF"/>
          <w:right w:val="single" w:sz="8" w:space="0" w:color="4EE4A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F6E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F6E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303096" w:themeColor="accent4" w:themeTint="BF"/>
        <w:left w:val="single" w:sz="8" w:space="0" w:color="303096" w:themeColor="accent4" w:themeTint="BF"/>
        <w:bottom w:val="single" w:sz="8" w:space="0" w:color="303096" w:themeColor="accent4" w:themeTint="BF"/>
        <w:right w:val="single" w:sz="8" w:space="0" w:color="303096" w:themeColor="accent4" w:themeTint="BF"/>
        <w:insideH w:val="single" w:sz="8" w:space="0" w:color="30309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03096" w:themeColor="accent4" w:themeTint="BF"/>
          <w:left w:val="single" w:sz="8" w:space="0" w:color="303096" w:themeColor="accent4" w:themeTint="BF"/>
          <w:bottom w:val="single" w:sz="8" w:space="0" w:color="303096" w:themeColor="accent4" w:themeTint="BF"/>
          <w:right w:val="single" w:sz="8" w:space="0" w:color="303096" w:themeColor="accent4" w:themeTint="BF"/>
          <w:insideH w:val="nil"/>
          <w:insideV w:val="nil"/>
        </w:tcBorders>
        <w:shd w:val="clear" w:color="auto" w:fill="17174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03096" w:themeColor="accent4" w:themeTint="BF"/>
          <w:left w:val="single" w:sz="8" w:space="0" w:color="303096" w:themeColor="accent4" w:themeTint="BF"/>
          <w:bottom w:val="single" w:sz="8" w:space="0" w:color="303096" w:themeColor="accent4" w:themeTint="BF"/>
          <w:right w:val="single" w:sz="8" w:space="0" w:color="30309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B1E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B1E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8DB79" w:themeColor="accent5" w:themeTint="BF"/>
        <w:left w:val="single" w:sz="8" w:space="0" w:color="F8DB79" w:themeColor="accent5" w:themeTint="BF"/>
        <w:bottom w:val="single" w:sz="8" w:space="0" w:color="F8DB79" w:themeColor="accent5" w:themeTint="BF"/>
        <w:right w:val="single" w:sz="8" w:space="0" w:color="F8DB79" w:themeColor="accent5" w:themeTint="BF"/>
        <w:insideH w:val="single" w:sz="8" w:space="0" w:color="F8DB79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DB79" w:themeColor="accent5" w:themeTint="BF"/>
          <w:left w:val="single" w:sz="8" w:space="0" w:color="F8DB79" w:themeColor="accent5" w:themeTint="BF"/>
          <w:bottom w:val="single" w:sz="8" w:space="0" w:color="F8DB79" w:themeColor="accent5" w:themeTint="BF"/>
          <w:right w:val="single" w:sz="8" w:space="0" w:color="F8DB79" w:themeColor="accent5" w:themeTint="BF"/>
          <w:insideH w:val="nil"/>
          <w:insideV w:val="nil"/>
        </w:tcBorders>
        <w:shd w:val="clear" w:color="auto" w:fill="F6D04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DB79" w:themeColor="accent5" w:themeTint="BF"/>
          <w:left w:val="single" w:sz="8" w:space="0" w:color="F8DB79" w:themeColor="accent5" w:themeTint="BF"/>
          <w:bottom w:val="single" w:sz="8" w:space="0" w:color="F8DB79" w:themeColor="accent5" w:themeTint="BF"/>
          <w:right w:val="single" w:sz="8" w:space="0" w:color="F8DB7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3D2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F3D2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C9866" w:themeColor="accent6" w:themeTint="BF"/>
        <w:left w:val="single" w:sz="8" w:space="0" w:color="FC9866" w:themeColor="accent6" w:themeTint="BF"/>
        <w:bottom w:val="single" w:sz="8" w:space="0" w:color="FC9866" w:themeColor="accent6" w:themeTint="BF"/>
        <w:right w:val="single" w:sz="8" w:space="0" w:color="FC9866" w:themeColor="accent6" w:themeTint="BF"/>
        <w:insideH w:val="single" w:sz="8" w:space="0" w:color="FC986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9866" w:themeColor="accent6" w:themeTint="BF"/>
          <w:left w:val="single" w:sz="8" w:space="0" w:color="FC9866" w:themeColor="accent6" w:themeTint="BF"/>
          <w:bottom w:val="single" w:sz="8" w:space="0" w:color="FC9866" w:themeColor="accent6" w:themeTint="BF"/>
          <w:right w:val="single" w:sz="8" w:space="0" w:color="FC9866" w:themeColor="accent6" w:themeTint="BF"/>
          <w:insideH w:val="nil"/>
          <w:insideV w:val="nil"/>
        </w:tcBorders>
        <w:shd w:val="clear" w:color="auto" w:fill="FC763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9866" w:themeColor="accent6" w:themeTint="BF"/>
          <w:left w:val="single" w:sz="8" w:space="0" w:color="FC9866" w:themeColor="accent6" w:themeTint="BF"/>
          <w:bottom w:val="single" w:sz="8" w:space="0" w:color="FC9866" w:themeColor="accent6" w:themeTint="BF"/>
          <w:right w:val="single" w:sz="8" w:space="0" w:color="FC986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DC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DDC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00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00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F3EE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3EE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F3EE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FD082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D08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FD082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7174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174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7174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D04D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4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6D04D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C763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763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C763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9A5156"/>
    <w:rPr>
      <w:color w:val="2B579A"/>
      <w:shd w:val="clear" w:color="auto" w:fill="E1DFDD"/>
    </w:rPr>
  </w:style>
  <w:style w:type="paragraph" w:styleId="NoSpacing">
    <w:name w:val="No Spacing"/>
    <w:uiPriority w:val="99"/>
    <w:semiHidden/>
    <w:qFormat/>
    <w:rsid w:val="009A5156"/>
    <w:pPr>
      <w:spacing w:line="240" w:lineRule="auto"/>
    </w:pPr>
  </w:style>
  <w:style w:type="table" w:styleId="PlainTable1">
    <w:name w:val="Plain Table 1"/>
    <w:basedOn w:val="TableNormal"/>
    <w:uiPriority w:val="41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Quote">
    <w:name w:val="Quote"/>
    <w:basedOn w:val="Normal"/>
    <w:next w:val="Normal"/>
    <w:link w:val="QuoteChar"/>
    <w:uiPriority w:val="99"/>
    <w:semiHidden/>
    <w:rsid w:val="009A515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9A5156"/>
    <w:rPr>
      <w:i/>
      <w:iCs/>
      <w:color w:val="404040" w:themeColor="text1" w:themeTint="BF"/>
    </w:rPr>
  </w:style>
  <w:style w:type="character" w:styleId="SmartHyperlink">
    <w:name w:val="Smart Hyperlink"/>
    <w:basedOn w:val="DefaultParagraphFont"/>
    <w:uiPriority w:val="99"/>
    <w:semiHidden/>
    <w:unhideWhenUsed/>
    <w:rsid w:val="009A5156"/>
    <w:rPr>
      <w:u w:val="dotted"/>
    </w:rPr>
  </w:style>
  <w:style w:type="character" w:styleId="SubtleEmphasis">
    <w:name w:val="Subtle Emphasis"/>
    <w:basedOn w:val="DefaultParagraphFont"/>
    <w:uiPriority w:val="99"/>
    <w:semiHidden/>
    <w:rsid w:val="009A515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99"/>
    <w:semiHidden/>
    <w:rsid w:val="009A5156"/>
    <w:rPr>
      <w:smallCaps/>
      <w:color w:val="5A5A5A" w:themeColor="text1" w:themeTint="A5"/>
    </w:rPr>
  </w:style>
  <w:style w:type="table" w:styleId="TableGridLight">
    <w:name w:val="Grid Table Light"/>
    <w:basedOn w:val="TableNormal"/>
    <w:uiPriority w:val="40"/>
    <w:rsid w:val="009A515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A5156"/>
    <w:rPr>
      <w:color w:val="605E5C"/>
      <w:shd w:val="clear" w:color="auto" w:fill="E1DFDD"/>
    </w:rPr>
  </w:style>
  <w:style w:type="paragraph" w:customStyle="1" w:styleId="Confidentiality">
    <w:name w:val="Confidentiality"/>
    <w:basedOn w:val="Normal"/>
    <w:uiPriority w:val="7"/>
    <w:semiHidden/>
    <w:rsid w:val="00C40D55"/>
    <w:pPr>
      <w:jc w:val="center"/>
    </w:pPr>
    <w:rPr>
      <w:rFonts w:eastAsiaTheme="minorHAnsi" w:cs="Verdana"/>
      <w:caps/>
      <w:color w:val="A6A6A6" w:themeColor="background1" w:themeShade="A6"/>
      <w:spacing w:val="-8"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footer" Target="footer10.xml"/><Relationship Id="rId3" Type="http://schemas.openxmlformats.org/officeDocument/2006/relationships/customXml" Target="../customXml/item2.xml"/><Relationship Id="rId21" Type="http://schemas.openxmlformats.org/officeDocument/2006/relationships/footer" Target="footer5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5" Type="http://schemas.openxmlformats.org/officeDocument/2006/relationships/footer" Target="footer9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29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24" Type="http://schemas.openxmlformats.org/officeDocument/2006/relationships/footer" Target="footer8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23" Type="http://schemas.openxmlformats.org/officeDocument/2006/relationships/footer" Target="footer7.xml"/><Relationship Id="rId28" Type="http://schemas.openxmlformats.org/officeDocument/2006/relationships/glossaryDocument" Target="glossary/document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footer" Target="footer6.xml"/><Relationship Id="rId27" Type="http://schemas.openxmlformats.org/officeDocument/2006/relationships/fontTable" Target="fontTable.xml"/><Relationship Id="rId30" Type="http://schemas.openxmlformats.org/officeDocument/2006/relationships/customXml" Target="../customXml/item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A9A11-8906-4896-9223-448B907823B0}"/>
      </w:docPartPr>
      <w:docPartBody>
        <w:p w:rsidR="00AD0C04" w:rsidRDefault="006938F1"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AE4B7DEB524AFD9100462CA096F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2DC0C2-E8B3-427B-986E-47CEE411160F}"/>
      </w:docPartPr>
      <w:docPartBody>
        <w:p w:rsidR="00AD0C04" w:rsidRDefault="006938F1" w:rsidP="006938F1">
          <w:pPr>
            <w:pStyle w:val="94AE4B7DEB524AFD9100462CA096F686"/>
          </w:pPr>
          <w:r w:rsidRPr="00A45A5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CA75B2F5954929925B3054B18E2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15E91-16D1-4267-AE9F-1B5B9356342A}"/>
      </w:docPartPr>
      <w:docPartBody>
        <w:p w:rsidR="00AD0C04" w:rsidRDefault="00DC689A" w:rsidP="006938F1">
          <w:pPr>
            <w:pStyle w:val="1ECA75B2F5954929925B3054B18E25B3"/>
          </w:pPr>
          <w:r w:rsidRPr="00420B3C">
            <w:t xml:space="preserve">  </w:t>
          </w:r>
        </w:p>
      </w:docPartBody>
    </w:docPart>
    <w:docPart>
      <w:docPartPr>
        <w:name w:val="276210437FBF456F923E4F8D5A2B0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189033-6EC5-4C5E-A3E0-546532ABBEEE}"/>
      </w:docPartPr>
      <w:docPartBody>
        <w:p w:rsidR="00AD0C04" w:rsidRDefault="00DC689A" w:rsidP="006938F1">
          <w:pPr>
            <w:pStyle w:val="276210437FBF456F923E4F8D5A2B0AF6"/>
          </w:pPr>
          <w:r w:rsidRPr="00A310CD">
            <w:t>[Tekst]</w:t>
          </w:r>
        </w:p>
      </w:docPartBody>
    </w:docPart>
    <w:docPart>
      <w:docPartPr>
        <w:name w:val="D74E9748C7B74F5DA3116F11BB546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386D35-A972-4D91-B58D-851CDE88B710}"/>
      </w:docPartPr>
      <w:docPartBody>
        <w:p w:rsidR="00AD0C04" w:rsidRDefault="006938F1" w:rsidP="006938F1">
          <w:pPr>
            <w:pStyle w:val="D74E9748C7B74F5DA3116F11BB5460DD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84FEBA7F5A47F2B86F19C0AA7FC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9665F-987A-4B18-88DB-67CBB9C8302E}"/>
      </w:docPartPr>
      <w:docPartBody>
        <w:p w:rsidR="00AD0C04" w:rsidRDefault="006938F1" w:rsidP="006938F1">
          <w:pPr>
            <w:pStyle w:val="7A84FEBA7F5A47F2B86F19C0AA7FC378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A7029AECFA424F81CD7441B49AB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94F83-4B98-46BD-842B-952F9363A008}"/>
      </w:docPartPr>
      <w:docPartBody>
        <w:p w:rsidR="00AD0C04" w:rsidRDefault="00DC689A" w:rsidP="006938F1">
          <w:pPr>
            <w:pStyle w:val="38A7029AECFA424F81CD7441B49AB59F"/>
          </w:pPr>
          <w:r w:rsidRPr="00A310CD">
            <w:t>[Tekst]</w:t>
          </w:r>
        </w:p>
      </w:docPartBody>
    </w:docPart>
    <w:docPart>
      <w:docPartPr>
        <w:name w:val="B50AC2A1B21D48608DFE0587F0419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D59B3-822C-4151-8A0F-9D040E4605CC}"/>
      </w:docPartPr>
      <w:docPartBody>
        <w:p w:rsidR="00AD0C04" w:rsidRDefault="00DC689A" w:rsidP="006938F1">
          <w:pPr>
            <w:pStyle w:val="B50AC2A1B21D48608DFE0587F0419131"/>
          </w:pPr>
          <w:r w:rsidRPr="00A310CD">
            <w:t>[Sted]</w:t>
          </w:r>
        </w:p>
      </w:docPartBody>
    </w:docPart>
    <w:docPart>
      <w:docPartPr>
        <w:name w:val="6AD03EF2EA9B49F8B5FB0F34AAF6B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132B6-E252-4080-B987-C738531FFA8D}"/>
      </w:docPartPr>
      <w:docPartBody>
        <w:p w:rsidR="00AD0C04" w:rsidRDefault="006938F1" w:rsidP="006938F1">
          <w:pPr>
            <w:pStyle w:val="6AD03EF2EA9B49F8B5FB0F34AAF6B6BD"/>
          </w:pPr>
          <w:r w:rsidRPr="00A45A5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07AF2214B1F4797BEDA359F04869E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035B8-AEF6-4E35-B9AF-8C938E955F27}"/>
      </w:docPartPr>
      <w:docPartBody>
        <w:p w:rsidR="00AD0C04" w:rsidRDefault="00DC689A">
          <w:r w:rsidRPr="00912C26">
            <w:t>[Tekst]</w:t>
          </w:r>
        </w:p>
      </w:docPartBody>
    </w:docPart>
    <w:docPart>
      <w:docPartPr>
        <w:name w:val="14759A25B9CB4FA5B4F993E3B7C18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F43AF-8B5B-4029-9CF3-2DD2E5EAC8A1}"/>
      </w:docPartPr>
      <w:docPartBody>
        <w:p w:rsidR="00AD0C04" w:rsidRDefault="00DC689A" w:rsidP="006938F1">
          <w:pPr>
            <w:pStyle w:val="14759A25B9CB4FA5B4F993E3B7C18554"/>
          </w:pPr>
          <w:r w:rsidRPr="00A310CD">
            <w:t>[Rubrik]</w:t>
          </w:r>
        </w:p>
      </w:docPartBody>
    </w:docPart>
    <w:docPart>
      <w:docPartPr>
        <w:name w:val="3F1CAC761E254ACD8E6CFF81FE159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ECD83-C1BF-4C0E-849F-9646D1E0336D}"/>
      </w:docPartPr>
      <w:docPartBody>
        <w:p w:rsidR="00AD0C04" w:rsidRDefault="00DC689A">
          <w:r w:rsidRPr="00912C26">
            <w:t>[Overskrift]</w:t>
          </w:r>
        </w:p>
      </w:docPartBody>
    </w:docPart>
    <w:docPart>
      <w:docPartPr>
        <w:name w:val="D14020612B094BC1B7D3974AC4B8FC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1D156-7800-4F41-9810-8EAFA60A6BDF}"/>
      </w:docPartPr>
      <w:docPartBody>
        <w:p w:rsidR="00AD0C04" w:rsidRDefault="00DC689A">
          <w:r w:rsidRPr="00912C26">
            <w:t>[Tekst]</w:t>
          </w:r>
        </w:p>
      </w:docPartBody>
    </w:docPart>
    <w:docPart>
      <w:docPartPr>
        <w:name w:val="68FC88D9B1A34DA989539FCB2329E8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890F1-4910-4B3F-AC72-324CC33536EE}"/>
      </w:docPartPr>
      <w:docPartBody>
        <w:p w:rsidR="00AD0C04" w:rsidRDefault="00DC689A" w:rsidP="00DC689A">
          <w:pPr>
            <w:pStyle w:val="68FC88D9B1A34DA989539FCB2329E8491"/>
          </w:pPr>
          <w:r w:rsidRPr="009A5156">
            <w:rPr>
              <w:rStyle w:val="PlaceholderText"/>
            </w:rPr>
            <w:t>[Efternavn, fornavn]</w:t>
          </w:r>
        </w:p>
      </w:docPartBody>
    </w:docPart>
    <w:docPart>
      <w:docPartPr>
        <w:name w:val="5842833396E34862BF85D219519BC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5EDE4-8D60-468C-83A7-9F8C09FF3A0E}"/>
      </w:docPartPr>
      <w:docPartBody>
        <w:p w:rsidR="00AD0C04" w:rsidRDefault="00DC689A" w:rsidP="00DC689A">
          <w:pPr>
            <w:pStyle w:val="5842833396E34862BF85D219519BCD071"/>
          </w:pPr>
          <w:r w:rsidRPr="009A5156">
            <w:rPr>
              <w:rStyle w:val="PlaceholderText"/>
            </w:rPr>
            <w:t>[årstal]</w:t>
          </w:r>
        </w:p>
      </w:docPartBody>
    </w:docPart>
    <w:docPart>
      <w:docPartPr>
        <w:name w:val="FFBEC5755CF8459996AF1CA9EC9C3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AAE07-B2C4-4921-A98B-A133505B8230}"/>
      </w:docPartPr>
      <w:docPartBody>
        <w:p w:rsidR="00AD0C04" w:rsidRDefault="00DC689A" w:rsidP="00DC689A">
          <w:pPr>
            <w:pStyle w:val="FFBEC5755CF8459996AF1CA9EC9C3D071"/>
          </w:pPr>
          <w:r w:rsidRPr="009A5156">
            <w:rPr>
              <w:rStyle w:val="PlaceholderText"/>
            </w:rPr>
            <w:t>[Titel på publikation]</w:t>
          </w:r>
        </w:p>
      </w:docPartBody>
    </w:docPart>
    <w:docPart>
      <w:docPartPr>
        <w:name w:val="D0CC8D8B457C4429B0017857F800BE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8C1C73-C964-4B71-97D1-237624B49608}"/>
      </w:docPartPr>
      <w:docPartBody>
        <w:p w:rsidR="00AD0C04" w:rsidRDefault="00DC689A" w:rsidP="00DC689A">
          <w:pPr>
            <w:pStyle w:val="D0CC8D8B457C4429B0017857F800BE061"/>
          </w:pPr>
          <w:r w:rsidRPr="009A5156">
            <w:rPr>
              <w:rStyle w:val="PlaceholderText"/>
            </w:rPr>
            <w:t>[xx-xx]</w:t>
          </w:r>
        </w:p>
      </w:docPartBody>
    </w:docPart>
    <w:docPart>
      <w:docPartPr>
        <w:name w:val="FE2D434BADFB45388ED8FCFC5A305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62758-1374-4F14-97FD-3570ACF348BB}"/>
      </w:docPartPr>
      <w:docPartBody>
        <w:p w:rsidR="00AD0C04" w:rsidRDefault="00DC689A" w:rsidP="00DC689A">
          <w:pPr>
            <w:pStyle w:val="FE2D434BADFB45388ED8FCFC5A30527A1"/>
          </w:pPr>
          <w:r w:rsidRPr="009A5156">
            <w:rPr>
              <w:rStyle w:val="PlaceholderText"/>
            </w:rPr>
            <w:t>[trykkeri/sted]</w:t>
          </w:r>
        </w:p>
      </w:docPartBody>
    </w:docPart>
    <w:docPart>
      <w:docPartPr>
        <w:name w:val="D812CA83EECE43BD9CC66CCF8E34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1C2DF-C4E8-43F6-85BF-3A032A2874C7}"/>
      </w:docPartPr>
      <w:docPartBody>
        <w:p w:rsidR="00AD0C04" w:rsidRDefault="00DC689A">
          <w:r w:rsidRPr="009A5156">
            <w:t>[Overskrift]</w:t>
          </w:r>
        </w:p>
      </w:docPartBody>
    </w:docPart>
    <w:docPart>
      <w:docPartPr>
        <w:name w:val="F456655EBF574EC59E1E63C9E255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2A7D0-4F93-4FA0-98BB-25877964652B}"/>
      </w:docPartPr>
      <w:docPartBody>
        <w:p w:rsidR="00AD0C04" w:rsidRDefault="00DC689A">
          <w:r w:rsidRPr="009A5156">
            <w:t>[Overskrift]</w:t>
          </w:r>
        </w:p>
      </w:docPartBody>
    </w:docPart>
    <w:docPart>
      <w:docPartPr>
        <w:name w:val="E752A7C614724C56A662DBFB96B23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5EE01-6E22-461E-A015-5DD3FFA88C38}"/>
      </w:docPartPr>
      <w:docPartBody>
        <w:p w:rsidR="00AD0C04" w:rsidRDefault="00DC689A">
          <w:r w:rsidRPr="009A5156">
            <w:t>[Tekst]</w:t>
          </w:r>
        </w:p>
      </w:docPartBody>
    </w:docPart>
    <w:docPart>
      <w:docPartPr>
        <w:name w:val="DA59FF5014D7425ABFDEF11E59DD9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314E8-E645-4173-9BDE-5F9D7B6C9C3B}"/>
      </w:docPartPr>
      <w:docPartBody>
        <w:p w:rsidR="00AD0C04" w:rsidRDefault="00DC689A" w:rsidP="00DC689A">
          <w:pPr>
            <w:pStyle w:val="DA59FF5014D7425ABFDEF11E59DD999D1"/>
          </w:pPr>
          <w:r w:rsidRPr="009A5156">
            <w:rPr>
              <w:b/>
            </w:rPr>
            <w:t>[Navn]</w:t>
          </w:r>
        </w:p>
      </w:docPartBody>
    </w:docPart>
    <w:docPart>
      <w:docPartPr>
        <w:name w:val="42974F2350FB4998BF486A7850761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5373D-C01F-478C-938B-8A490BEB9053}"/>
      </w:docPartPr>
      <w:docPartBody>
        <w:p w:rsidR="00AD0C04" w:rsidRDefault="00DC689A">
          <w:r w:rsidRPr="009A5156">
            <w:t>[Titel]</w:t>
          </w:r>
        </w:p>
      </w:docPartBody>
    </w:docPart>
    <w:docPart>
      <w:docPartPr>
        <w:name w:val="416FFC51336A42B7B422B51BCCAA2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D1791-CF30-4C38-A8AF-BC6E44114A95}"/>
      </w:docPartPr>
      <w:docPartBody>
        <w:p w:rsidR="00AD0C04" w:rsidRDefault="00DC689A">
          <w:r w:rsidRPr="009A5156">
            <w:t>[Tilhørsforhold]</w:t>
          </w:r>
        </w:p>
      </w:docPartBody>
    </w:docPart>
    <w:docPart>
      <w:docPartPr>
        <w:name w:val="B9A1118638F14F8A959B686E32394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1FBB7-120C-4A87-893E-91D08B92BB62}"/>
      </w:docPartPr>
      <w:docPartBody>
        <w:p w:rsidR="00AD0C04" w:rsidRDefault="00DC689A">
          <w:r w:rsidRPr="009A5156">
            <w:t>[Tekst]</w:t>
          </w:r>
        </w:p>
      </w:docPartBody>
    </w:docPart>
    <w:docPart>
      <w:docPartPr>
        <w:name w:val="BCC4EB29BC0C430889181DCB02392C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2EEA0-6E32-4BD1-9FEF-DD5753CF7F82}"/>
      </w:docPartPr>
      <w:docPartBody>
        <w:p w:rsidR="00AD0C04" w:rsidRDefault="00DC689A" w:rsidP="00DC689A">
          <w:pPr>
            <w:pStyle w:val="BCC4EB29BC0C430889181DCB02392CA21"/>
          </w:pPr>
          <w:r w:rsidRPr="009A5156">
            <w:rPr>
              <w:b/>
            </w:rPr>
            <w:t>[Navn]</w:t>
          </w:r>
        </w:p>
      </w:docPartBody>
    </w:docPart>
    <w:docPart>
      <w:docPartPr>
        <w:name w:val="25EDB3B488384641AC3CF3CDE0E89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426EE0-D90D-4DEB-BA43-BF73B4BBE0F9}"/>
      </w:docPartPr>
      <w:docPartBody>
        <w:p w:rsidR="00AD0C04" w:rsidRDefault="00DC689A" w:rsidP="006938F1">
          <w:pPr>
            <w:pStyle w:val="25EDB3B488384641AC3CF3CDE0E89E80"/>
          </w:pPr>
          <w:r w:rsidRPr="009A5156">
            <w:t>[Titel]</w:t>
          </w:r>
        </w:p>
      </w:docPartBody>
    </w:docPart>
    <w:docPart>
      <w:docPartPr>
        <w:name w:val="13779E3D6A794C718976318F0B588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A39550-4DB9-47AF-B5AB-993139DB5160}"/>
      </w:docPartPr>
      <w:docPartBody>
        <w:p w:rsidR="00AD0C04" w:rsidRDefault="00DC689A" w:rsidP="006938F1">
          <w:pPr>
            <w:pStyle w:val="13779E3D6A794C718976318F0B588BC6"/>
          </w:pPr>
          <w:r w:rsidRPr="009A5156">
            <w:t>[Tilhørsforhold]</w:t>
          </w:r>
        </w:p>
      </w:docPartBody>
    </w:docPart>
    <w:docPart>
      <w:docPartPr>
        <w:name w:val="2FFC19E48EF443B88EC7B848CC120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CF89E9-096B-49F2-A33F-81A46423318F}"/>
      </w:docPartPr>
      <w:docPartBody>
        <w:p w:rsidR="00AD0C04" w:rsidRDefault="00DC689A" w:rsidP="006938F1">
          <w:pPr>
            <w:pStyle w:val="2FFC19E48EF443B88EC7B848CC120615"/>
          </w:pPr>
          <w:r w:rsidRPr="009A5156">
            <w:t>[Tekst]</w:t>
          </w:r>
        </w:p>
      </w:docPartBody>
    </w:docPart>
    <w:docPart>
      <w:docPartPr>
        <w:name w:val="29F4A5E8ACB9447793261836343A4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1EABA-BFCD-43B8-A7D7-824E4ED9E0B7}"/>
      </w:docPartPr>
      <w:docPartBody>
        <w:p w:rsidR="00AD0C04" w:rsidRDefault="00DC689A">
          <w:r>
            <w:t>Forfatter</w:t>
          </w:r>
        </w:p>
      </w:docPartBody>
    </w:docPart>
    <w:docPart>
      <w:docPartPr>
        <w:name w:val="3DB4A481F6624D07BC40390D023AF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4B00D-C116-4CFD-809B-F4596B9A1619}"/>
      </w:docPartPr>
      <w:docPartBody>
        <w:p w:rsidR="00AD0C04" w:rsidRDefault="00DC689A">
          <w:r w:rsidRPr="00A310CD">
            <w:t>[0000-0000]</w:t>
          </w:r>
        </w:p>
      </w:docPartBody>
    </w:docPart>
    <w:docPart>
      <w:docPartPr>
        <w:name w:val="E8CE481610E840E884BF3ACB71B6D6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737A3-FCF4-4362-89ED-1336B59D3E16}"/>
      </w:docPartPr>
      <w:docPartBody>
        <w:p w:rsidR="00AD0C04" w:rsidRDefault="00DC689A">
          <w:r w:rsidRPr="00A310CD">
            <w:t>[000-00-0000-000-0]</w:t>
          </w:r>
        </w:p>
      </w:docPartBody>
    </w:docPart>
    <w:docPart>
      <w:docPartPr>
        <w:name w:val="F67720067BFA4E2B97A5E8101A807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B23C4-DED2-46BB-AD91-D827EA2CD1FD}"/>
      </w:docPartPr>
      <w:docPartBody>
        <w:p w:rsidR="00AD0C04" w:rsidRDefault="006938F1" w:rsidP="006938F1">
          <w:pPr>
            <w:pStyle w:val="F67720067BFA4E2B97A5E8101A807E21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FAF01722304560B37ED64927723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556467-AA1D-4F34-AF86-D499501DE1C6}"/>
      </w:docPartPr>
      <w:docPartBody>
        <w:p w:rsidR="00AD0C04" w:rsidRDefault="00DC689A" w:rsidP="006938F1">
          <w:pPr>
            <w:pStyle w:val="AEFAF01722304560B37ED64927723D61"/>
          </w:pPr>
          <w:r w:rsidRPr="00912C26">
            <w:t>[Tekst]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o Sans St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8F1"/>
    <w:rsid w:val="00236C1C"/>
    <w:rsid w:val="0024552C"/>
    <w:rsid w:val="0026455A"/>
    <w:rsid w:val="003512F9"/>
    <w:rsid w:val="003D3112"/>
    <w:rsid w:val="003E19FC"/>
    <w:rsid w:val="006938F1"/>
    <w:rsid w:val="00714D7E"/>
    <w:rsid w:val="00A83333"/>
    <w:rsid w:val="00AD0C04"/>
    <w:rsid w:val="00B97357"/>
    <w:rsid w:val="00D71B1E"/>
    <w:rsid w:val="00DC689A"/>
    <w:rsid w:val="00DF32F5"/>
    <w:rsid w:val="00E6301F"/>
    <w:rsid w:val="00EF3A37"/>
    <w:rsid w:val="00F3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689A"/>
    <w:rPr>
      <w:color w:val="808080"/>
    </w:rPr>
  </w:style>
  <w:style w:type="paragraph" w:customStyle="1" w:styleId="94AE4B7DEB524AFD9100462CA096F686">
    <w:name w:val="94AE4B7DEB524AFD9100462CA096F686"/>
    <w:rsid w:val="006938F1"/>
  </w:style>
  <w:style w:type="paragraph" w:customStyle="1" w:styleId="1ECA75B2F5954929925B3054B18E25B3">
    <w:name w:val="1ECA75B2F5954929925B3054B18E25B3"/>
    <w:rsid w:val="006938F1"/>
    <w:pPr>
      <w:spacing w:after="280" w:line="280" w:lineRule="atLeast"/>
    </w:pPr>
    <w:rPr>
      <w:rFonts w:ascii="Arial" w:eastAsia="Times New Roman" w:hAnsi="Arial" w:cs="Times New Roman"/>
      <w:sz w:val="20"/>
      <w:szCs w:val="20"/>
      <w:lang w:val="en-GB"/>
    </w:rPr>
  </w:style>
  <w:style w:type="paragraph" w:customStyle="1" w:styleId="D74E9748C7B74F5DA3116F11BB5460DD">
    <w:name w:val="D74E9748C7B74F5DA3116F11BB5460DD"/>
    <w:rsid w:val="006938F1"/>
  </w:style>
  <w:style w:type="paragraph" w:customStyle="1" w:styleId="7A84FEBA7F5A47F2B86F19C0AA7FC378">
    <w:name w:val="7A84FEBA7F5A47F2B86F19C0AA7FC378"/>
    <w:rsid w:val="006938F1"/>
  </w:style>
  <w:style w:type="paragraph" w:customStyle="1" w:styleId="6AD03EF2EA9B49F8B5FB0F34AAF6B6BD">
    <w:name w:val="6AD03EF2EA9B49F8B5FB0F34AAF6B6BD"/>
    <w:rsid w:val="006938F1"/>
  </w:style>
  <w:style w:type="paragraph" w:customStyle="1" w:styleId="25EDB3B488384641AC3CF3CDE0E89E80">
    <w:name w:val="25EDB3B488384641AC3CF3CDE0E89E80"/>
    <w:rsid w:val="006938F1"/>
  </w:style>
  <w:style w:type="paragraph" w:customStyle="1" w:styleId="13779E3D6A794C718976318F0B588BC6">
    <w:name w:val="13779E3D6A794C718976318F0B588BC6"/>
    <w:rsid w:val="006938F1"/>
  </w:style>
  <w:style w:type="paragraph" w:customStyle="1" w:styleId="2FFC19E48EF443B88EC7B848CC120615">
    <w:name w:val="2FFC19E48EF443B88EC7B848CC120615"/>
    <w:rsid w:val="006938F1"/>
  </w:style>
  <w:style w:type="paragraph" w:customStyle="1" w:styleId="276210437FBF456F923E4F8D5A2B0AF6">
    <w:name w:val="276210437FBF456F923E4F8D5A2B0AF6"/>
    <w:rsid w:val="006938F1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38A7029AECFA424F81CD7441B49AB59F">
    <w:name w:val="38A7029AECFA424F81CD7441B49AB59F"/>
    <w:rsid w:val="006938F1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B50AC2A1B21D48608DFE0587F0419131">
    <w:name w:val="B50AC2A1B21D48608DFE0587F0419131"/>
    <w:rsid w:val="006938F1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14759A25B9CB4FA5B4F993E3B7C18554">
    <w:name w:val="14759A25B9CB4FA5B4F993E3B7C18554"/>
    <w:rsid w:val="006938F1"/>
    <w:pPr>
      <w:spacing w:after="0" w:line="280" w:lineRule="atLeast"/>
      <w:outlineLvl w:val="3"/>
    </w:pPr>
    <w:rPr>
      <w:rFonts w:ascii="Arial" w:eastAsia="Times New Roman" w:hAnsi="Arial" w:cs="Times New Roman"/>
      <w:b/>
      <w:sz w:val="20"/>
      <w:szCs w:val="24"/>
    </w:rPr>
  </w:style>
  <w:style w:type="paragraph" w:customStyle="1" w:styleId="F67720067BFA4E2B97A5E8101A807E21">
    <w:name w:val="F67720067BFA4E2B97A5E8101A807E21"/>
    <w:rsid w:val="006938F1"/>
  </w:style>
  <w:style w:type="paragraph" w:customStyle="1" w:styleId="AEFAF01722304560B37ED64927723D61">
    <w:name w:val="AEFAF01722304560B37ED64927723D61"/>
    <w:rsid w:val="006938F1"/>
  </w:style>
  <w:style w:type="paragraph" w:customStyle="1" w:styleId="68FC88D9B1A34DA989539FCB2329E8491">
    <w:name w:val="68FC88D9B1A34DA989539FCB2329E8491"/>
    <w:rsid w:val="00DC689A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5842833396E34862BF85D219519BCD071">
    <w:name w:val="5842833396E34862BF85D219519BCD071"/>
    <w:rsid w:val="00DC689A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FBEC5755CF8459996AF1CA9EC9C3D071">
    <w:name w:val="FFBEC5755CF8459996AF1CA9EC9C3D071"/>
    <w:rsid w:val="00DC689A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D0CC8D8B457C4429B0017857F800BE061">
    <w:name w:val="D0CC8D8B457C4429B0017857F800BE061"/>
    <w:rsid w:val="00DC689A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E2D434BADFB45388ED8FCFC5A30527A1">
    <w:name w:val="FE2D434BADFB45388ED8FCFC5A30527A1"/>
    <w:rsid w:val="00DC689A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DA59FF5014D7425ABFDEF11E59DD999D1">
    <w:name w:val="DA59FF5014D7425ABFDEF11E59DD999D1"/>
    <w:rsid w:val="00DC689A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BCC4EB29BC0C430889181DCB02392CA21">
    <w:name w:val="BCC4EB29BC0C430889181DCB02392CA21"/>
    <w:rsid w:val="00DC689A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DTU">
      <a:dk1>
        <a:srgbClr val="000000"/>
      </a:dk1>
      <a:lt1>
        <a:srgbClr val="FFFFFF"/>
      </a:lt1>
      <a:dk2>
        <a:srgbClr val="990000"/>
      </a:dk2>
      <a:lt2>
        <a:srgbClr val="79238E"/>
      </a:lt2>
      <a:accent1>
        <a:srgbClr val="990000"/>
      </a:accent1>
      <a:accent2>
        <a:srgbClr val="2F3EEA"/>
      </a:accent2>
      <a:accent3>
        <a:srgbClr val="1FD082"/>
      </a:accent3>
      <a:accent4>
        <a:srgbClr val="171748"/>
      </a:accent4>
      <a:accent5>
        <a:srgbClr val="F6D04D"/>
      </a:accent5>
      <a:accent6>
        <a:srgbClr val="FC7634"/>
      </a:accent6>
      <a:hlink>
        <a:srgbClr val="2F3EEA"/>
      </a:hlink>
      <a:folHlink>
        <a:srgbClr val="99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TemplafyFormConfiguration><![CDATA[{"formFields":[{"required":false,"helpTexts":{"prefix":"","postfix":""},"spacing":{},"type":"datePicker","name":"Date","label":"Dato","fullyQualifiedName":"Date"},{"dataSource":"Classification","displayColumn":"term","defaultValue":"1","hideIfNoUserInteractionRequired":false,"distinct":true,"required":true,"autoSelectFirstOption":false,"helpTexts":{"prefix":"","postfix":""},"spacing":{},"type":"dropDown","name":"Classification","label":"Klassifikation","fullyQualifiedName":"Classification"},{"required":false,"placeholder":"","lines":0,"helpTexts":{"prefix":"","postfix":"f.eks. DTU Vindenergi-I-0001(DA)"},"spacing":{},"type":"textBox","name":"ReportNo","label":"Rapport nr","fullyQualifiedName":"ReportNo"},{"required":false,"placeholder":"","lines":0,"helpTexts":{"prefix":"","postfix":""},"spacing":{},"type":"textBox","name":"ReportTitle","label":"Rapport titel","fullyQualifiedName":"ReportTitle"},{"required":false,"placeholder":"","lines":0,"helpTexts":{"prefix":"","postfix":""},"spacing":{},"type":"textBox","name":"ReportSubtitle","label":"Rapport undertitel","fullyQualifiedName":"ReportSubtitle"},{"required":false,"placeholder":"","lines":2,"helpTexts":{"prefix":"","postfix":""},"spacing":{},"type":"textBox","name":"Authors","label":"Forfatter navn","fullyQualifiedName":"Authors"}],"formDataEntries":[]}]]></TemplafyFormConfiguration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DA1FD2B40FDA458284BB6FCA763489" ma:contentTypeVersion="5" ma:contentTypeDescription="Opret et nyt dokument." ma:contentTypeScope="" ma:versionID="35216d4b0b00140754055c2ae27008c7">
  <xsd:schema xmlns:xsd="http://www.w3.org/2001/XMLSchema" xmlns:xs="http://www.w3.org/2001/XMLSchema" xmlns:p="http://schemas.microsoft.com/office/2006/metadata/properties" xmlns:ns2="683dcda1-f8c3-442f-ae64-e236c052732d" xmlns:ns3="715bde23-c48d-41ea-a697-dffaa8fbae8d" targetNamespace="http://schemas.microsoft.com/office/2006/metadata/properties" ma:root="true" ma:fieldsID="18e08d5796177ffade70181f97f77c2c" ns2:_="" ns3:_="">
    <xsd:import namespace="683dcda1-f8c3-442f-ae64-e236c052732d"/>
    <xsd:import namespace="715bde23-c48d-41ea-a697-dffaa8fbae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dcda1-f8c3-442f-ae64-e236c05273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5bde23-c48d-41ea-a697-dffaa8fbae8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TemplafyTemplateConfiguration><![CDATA[{"elementsMetadata":[],"transformationConfigurations":[{"language":"{{DocumentLanguage}}","disableUpdates":false,"type":"proofingLanguage"},{"binding":"UserProfile.Offices.LogoFileName","shapeName":"Logo_Hide","height":"{{UserProfile.Offices.LogoHeight}}","namedSections":"first","namedPages":"first","leftOffset":"{{UserProfile.Offices.ReportLeftOffset}}","horizontalRelativePosition":"page","topOffset":"{{UserProfile.Offices.TopOffset}}","verticalRelativePosition":"page","imageTextWrapping":"inFrontOfText","disableUpdates":false,"type":"imageHeader"}],"isBaseTemplate":false,"templateName":"Rapport","templateDescription":"","enableDocumentContentUpdater":true,"version":"1.2"}]]></TemplafyTemplateConfiguration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D88739-C533-432D-9A14-3163CC52A9B4}">
  <ds:schemaRefs/>
</ds:datastoreItem>
</file>

<file path=customXml/itemProps2.xml><?xml version="1.0" encoding="utf-8"?>
<ds:datastoreItem xmlns:ds="http://schemas.openxmlformats.org/officeDocument/2006/customXml" ds:itemID="{E8245610-43B9-4C62-AAB8-5005306387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83E0163-964C-4B74-A886-363C4171D0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C3FABE-7A23-4024-9521-2D7707214789}"/>
</file>

<file path=customXml/itemProps5.xml><?xml version="1.0" encoding="utf-8"?>
<ds:datastoreItem xmlns:ds="http://schemas.openxmlformats.org/officeDocument/2006/customXml" ds:itemID="{5E15C76C-A386-43F6-AF7D-76261AF68F76}">
  <ds:schemaRefs/>
</ds:datastoreItem>
</file>

<file path=customXml/itemProps6.xml><?xml version="1.0" encoding="utf-8"?>
<ds:datastoreItem xmlns:ds="http://schemas.openxmlformats.org/officeDocument/2006/customXml" ds:itemID="{49B36D5D-723F-485A-B31D-92EB06445259}"/>
</file>

<file path=docProps/app.xml><?xml version="1.0" encoding="utf-8"?>
<Properties xmlns="http://schemas.openxmlformats.org/officeDocument/2006/extended-properties" xmlns:vt="http://schemas.openxmlformats.org/officeDocument/2006/docPropsVTypes">
  <Template>Rapport_DK.dotx</Template>
  <TotalTime>0</TotalTime>
  <Pages>9</Pages>
  <Words>182</Words>
  <Characters>1245</Characters>
  <Application>Microsoft Office Word</Application>
  <DocSecurity>0</DocSecurity>
  <Lines>124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Rapport</vt:lpstr>
    </vt:vector>
  </TitlesOfParts>
  <Company>DTU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</dc:title>
  <dc:creator>DTU</dc:creator>
  <cp:lastModifiedBy>Rasmus Vilrik Bruun</cp:lastModifiedBy>
  <cp:revision>3</cp:revision>
  <dcterms:created xsi:type="dcterms:W3CDTF">2023-10-25T11:30:00Z</dcterms:created>
  <dcterms:modified xsi:type="dcterms:W3CDTF">2023-11-20T09:25:00Z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Remapped">
    <vt:lpwstr>true</vt:lpwstr>
  </property>
  <property fmtid="{D5CDD505-2E9C-101B-9397-08002B2CF9AE}" pid="3" name="TemplafyTimeStamp">
    <vt:lpwstr>2021-01-19T09:02:50.1405314Z</vt:lpwstr>
  </property>
  <property fmtid="{D5CDD505-2E9C-101B-9397-08002B2CF9AE}" pid="4" name="GrammarlyDocumentId">
    <vt:lpwstr>82451160543718642e10e88a7e629c6fee0c3a104d931d832a13022af59fa9fd</vt:lpwstr>
  </property>
  <property fmtid="{D5CDD505-2E9C-101B-9397-08002B2CF9AE}" pid="5" name="ContentTypeId">
    <vt:lpwstr>0x0101009ADA1FD2B40FDA458284BB6FCA763489</vt:lpwstr>
  </property>
</Properties>
</file>